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4ECE0" w14:textId="7128E3B4" w:rsidR="00D85DA9" w:rsidRDefault="001C4F1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5A3E8D" wp14:editId="3842AE63">
                <wp:simplePos x="0" y="0"/>
                <wp:positionH relativeFrom="column">
                  <wp:posOffset>1788160</wp:posOffset>
                </wp:positionH>
                <wp:positionV relativeFrom="paragraph">
                  <wp:posOffset>1016000</wp:posOffset>
                </wp:positionV>
                <wp:extent cx="1496060" cy="228600"/>
                <wp:effectExtent l="0" t="0" r="0" b="0"/>
                <wp:wrapSquare wrapText="bothSides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60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EFDE0" w14:textId="77777777" w:rsidR="00D85DA9" w:rsidRPr="00DD15B3" w:rsidRDefault="00D85DA9" w:rsidP="00D85DA9">
                            <w:pPr>
                              <w:rPr>
                                <w:rFonts w:ascii="Minion Pro" w:hAnsi="Minion Pro"/>
                                <w:i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DD15B3">
                              <w:rPr>
                                <w:rFonts w:ascii="Minion Pro" w:hAnsi="Minion Pro"/>
                                <w:i/>
                                <w:color w:val="FFFFFF" w:themeColor="background1"/>
                                <w:sz w:val="20"/>
                                <w:szCs w:val="16"/>
                              </w:rPr>
                              <w:t>Indiana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A3E8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40.8pt;margin-top:80pt;width:117.8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" filled="f" stroked="f">
                <v:textbox>
                  <w:txbxContent>
                    <w:p w14:paraId="0AFEFDE0" w14:textId="77777777" w:rsidR="00D85DA9" w:rsidRPr="00DD15B3" w:rsidRDefault="00D85DA9" w:rsidP="00D85DA9">
                      <w:pPr>
                        <w:rPr>
                          <w:rFonts w:ascii="Minion Pro" w:hAnsi="Minion Pro"/>
                          <w:i/>
                          <w:color w:val="FFFFFF" w:themeColor="background1"/>
                          <w:sz w:val="20"/>
                          <w:szCs w:val="16"/>
                        </w:rPr>
                      </w:pPr>
                      <w:r w:rsidRPr="00DD15B3">
                        <w:rPr>
                          <w:rFonts w:ascii="Minion Pro" w:hAnsi="Minion Pro"/>
                          <w:i/>
                          <w:color w:val="FFFFFF" w:themeColor="background1"/>
                          <w:sz w:val="20"/>
                          <w:szCs w:val="16"/>
                        </w:rPr>
                        <w:t>Indiana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1E4678" wp14:editId="25131D90">
                <wp:simplePos x="0" y="0"/>
                <wp:positionH relativeFrom="margin">
                  <wp:posOffset>1180465</wp:posOffset>
                </wp:positionH>
                <wp:positionV relativeFrom="margin">
                  <wp:posOffset>8629650</wp:posOffset>
                </wp:positionV>
                <wp:extent cx="4496435" cy="57150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9643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0011AA5D" w14:textId="77777777" w:rsidR="00E81972" w:rsidRPr="00770EDA" w:rsidRDefault="00E81972" w:rsidP="00E81972">
                            <w:pPr>
                              <w:pStyle w:val="BasicParagraph"/>
                              <w:jc w:val="center"/>
                              <w:rPr>
                                <w:rFonts w:ascii="Minion Pro" w:hAnsi="Minion Pro"/>
                              </w:rPr>
                            </w:pPr>
                            <w:r w:rsidRPr="00770EDA">
                              <w:rPr>
                                <w:rFonts w:ascii="Minion Pro" w:hAnsi="Minion Pro"/>
                              </w:rPr>
                              <w:t>132 SOUTH MAIN STREET | BATESVILLE, INDIANA 47006</w:t>
                            </w:r>
                          </w:p>
                          <w:p w14:paraId="40C14F62" w14:textId="77777777" w:rsidR="00E81972" w:rsidRPr="00770EDA" w:rsidRDefault="00E81972" w:rsidP="00E81972">
                            <w:pPr>
                              <w:jc w:val="center"/>
                              <w:rPr>
                                <w:rFonts w:ascii="Minion Pro" w:hAnsi="Minion Pro"/>
                              </w:rPr>
                            </w:pPr>
                            <w:r w:rsidRPr="00770EDA">
                              <w:rPr>
                                <w:rFonts w:ascii="Minion Pro" w:hAnsi="Minion Pro"/>
                              </w:rPr>
                              <w:t>812.933.6100 | FAX 812.9</w:t>
                            </w:r>
                            <w:r w:rsidR="00353706">
                              <w:rPr>
                                <w:rFonts w:ascii="Minion Pro" w:hAnsi="Minion Pro"/>
                              </w:rPr>
                              <w:t>33.0698 | www.batesvilleindiana.us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E4678" id="Text Box 11" o:spid="_x0000_s1027" type="#_x0000_t202" style="position:absolute;margin-left:92.95pt;margin-top:679.5pt;width:354.0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" filled="f" stroked="f">
                <v:textbox>
                  <w:txbxContent>
                    <w:p w14:paraId="0011AA5D" w14:textId="77777777" w:rsidR="00E81972" w:rsidRPr="00770EDA" w:rsidRDefault="00E81972" w:rsidP="00E81972">
                      <w:pPr>
                        <w:pStyle w:val="BasicParagraph"/>
                        <w:jc w:val="center"/>
                        <w:rPr>
                          <w:rFonts w:ascii="Minion Pro" w:hAnsi="Minion Pro"/>
                        </w:rPr>
                      </w:pPr>
                      <w:r w:rsidRPr="00770EDA">
                        <w:rPr>
                          <w:rFonts w:ascii="Minion Pro" w:hAnsi="Minion Pro"/>
                        </w:rPr>
                        <w:t>132 SOUTH MAIN STREET | BATESVILLE, INDIANA 47006</w:t>
                      </w:r>
                    </w:p>
                    <w:p w14:paraId="40C14F62" w14:textId="77777777" w:rsidR="00E81972" w:rsidRPr="00770EDA" w:rsidRDefault="00E81972" w:rsidP="00E81972">
                      <w:pPr>
                        <w:jc w:val="center"/>
                        <w:rPr>
                          <w:rFonts w:ascii="Minion Pro" w:hAnsi="Minion Pro"/>
                        </w:rPr>
                      </w:pPr>
                      <w:r w:rsidRPr="00770EDA">
                        <w:rPr>
                          <w:rFonts w:ascii="Minion Pro" w:hAnsi="Minion Pro"/>
                        </w:rPr>
                        <w:t>812.933.6100 | FAX 812.9</w:t>
                      </w:r>
                      <w:r w:rsidR="00353706">
                        <w:rPr>
                          <w:rFonts w:ascii="Minion Pro" w:hAnsi="Minion Pro"/>
                        </w:rPr>
                        <w:t>33.0698 | www.batesvilleindiana.us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82399D" wp14:editId="7FEA6CC0">
                <wp:simplePos x="0" y="0"/>
                <wp:positionH relativeFrom="column">
                  <wp:posOffset>79375</wp:posOffset>
                </wp:positionH>
                <wp:positionV relativeFrom="paragraph">
                  <wp:posOffset>1028700</wp:posOffset>
                </wp:positionV>
                <wp:extent cx="1496060" cy="22860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60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BCB0C" w14:textId="77777777" w:rsidR="00D0594E" w:rsidRPr="00D0594E" w:rsidRDefault="00D0594E" w:rsidP="00D0594E">
                            <w:pPr>
                              <w:rPr>
                                <w:rFonts w:ascii="Minion Pro" w:hAnsi="Minion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0594E">
                              <w:rPr>
                                <w:rFonts w:ascii="Minion Pro" w:hAnsi="Minion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Est. 1852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2399D" id="_x0000_s1028" type="#_x0000_t202" style="position:absolute;margin-left:6.25pt;margin-top:81pt;width:117.8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" filled="f" stroked="f">
                <v:textbox>
                  <w:txbxContent>
                    <w:p w14:paraId="091BCB0C" w14:textId="77777777" w:rsidR="00D0594E" w:rsidRPr="00D0594E" w:rsidRDefault="00D0594E" w:rsidP="00D0594E">
                      <w:pPr>
                        <w:rPr>
                          <w:rFonts w:ascii="Minion Pro" w:hAnsi="Minion Pro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D0594E">
                        <w:rPr>
                          <w:rFonts w:ascii="Minion Pro" w:hAnsi="Minion Pro"/>
                          <w:i/>
                          <w:color w:val="FFFFFF" w:themeColor="background1"/>
                          <w:sz w:val="16"/>
                          <w:szCs w:val="16"/>
                        </w:rPr>
                        <w:t>Est. 1852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E93BF0" wp14:editId="5DE9AA9C">
                <wp:simplePos x="0" y="0"/>
                <wp:positionH relativeFrom="margin">
                  <wp:posOffset>-342265</wp:posOffset>
                </wp:positionH>
                <wp:positionV relativeFrom="margin">
                  <wp:posOffset>8572500</wp:posOffset>
                </wp:positionV>
                <wp:extent cx="7429500" cy="68580"/>
                <wp:effectExtent l="635" t="0" r="0" b="0"/>
                <wp:wrapSquare wrapText="bothSides"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0" cy="68580"/>
                        </a:xfrm>
                        <a:prstGeom prst="rect">
                          <a:avLst/>
                        </a:prstGeom>
                        <a:solidFill>
                          <a:srgbClr val="2540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D0E41" id="Rectangle 4" o:spid="_x0000_s1026" style="position:absolute;margin-left:-26.95pt;margin-top:675pt;width:585pt;height:5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" fillcolor="#25408f" stroked="f"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AD426C" wp14:editId="0A5EF524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400800" cy="27305"/>
                <wp:effectExtent l="0" t="0" r="0" b="1270"/>
                <wp:wrapSquare wrapText="bothSides"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7305"/>
                        </a:xfrm>
                        <a:prstGeom prst="rect">
                          <a:avLst/>
                        </a:prstGeom>
                        <a:solidFill>
                          <a:srgbClr val="C29C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39977" id="Rectangle 5" o:spid="_x0000_s1026" style="position:absolute;margin-left:0;margin-top:0;width:7in;height:2.1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" fillcolor="#c29c5e" stroked="f"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DA1A14" wp14:editId="03029D40">
                <wp:simplePos x="0" y="0"/>
                <wp:positionH relativeFrom="column">
                  <wp:posOffset>-227965</wp:posOffset>
                </wp:positionH>
                <wp:positionV relativeFrom="paragraph">
                  <wp:posOffset>1028065</wp:posOffset>
                </wp:positionV>
                <wp:extent cx="7429500" cy="68580"/>
                <wp:effectExtent l="635" t="0" r="0" b="0"/>
                <wp:wrapThrough wrapText="bothSides">
                  <wp:wrapPolygon edited="0">
                    <wp:start x="-28" y="0"/>
                    <wp:lineTo x="-28" y="18600"/>
                    <wp:lineTo x="21600" y="18600"/>
                    <wp:lineTo x="21600" y="0"/>
                    <wp:lineTo x="-28" y="0"/>
                  </wp:wrapPolygon>
                </wp:wrapThrough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0" cy="68580"/>
                        </a:xfrm>
                        <a:prstGeom prst="rect">
                          <a:avLst/>
                        </a:prstGeom>
                        <a:solidFill>
                          <a:srgbClr val="C29C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D84BD" id="Rectangle 3" o:spid="_x0000_s1026" style="position:absolute;margin-left:-17.95pt;margin-top:80.95pt;width:585pt;height: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" fillcolor="#c29c5e" stroked="f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2739DF" wp14:editId="473AAEF5">
                <wp:simplePos x="0" y="0"/>
                <wp:positionH relativeFrom="column">
                  <wp:posOffset>-227965</wp:posOffset>
                </wp:positionH>
                <wp:positionV relativeFrom="paragraph">
                  <wp:posOffset>800100</wp:posOffset>
                </wp:positionV>
                <wp:extent cx="7429500" cy="228600"/>
                <wp:effectExtent l="635" t="0" r="0" b="0"/>
                <wp:wrapThrough wrapText="bothSides">
                  <wp:wrapPolygon edited="0">
                    <wp:start x="-28" y="0"/>
                    <wp:lineTo x="-28" y="20700"/>
                    <wp:lineTo x="21600" y="20700"/>
                    <wp:lineTo x="21600" y="0"/>
                    <wp:lineTo x="-28" y="0"/>
                  </wp:wrapPolygon>
                </wp:wrapThrough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0" cy="228600"/>
                        </a:xfrm>
                        <a:prstGeom prst="rect">
                          <a:avLst/>
                        </a:prstGeom>
                        <a:solidFill>
                          <a:srgbClr val="2540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AAA72" id="Rectangle 2" o:spid="_x0000_s1026" style="position:absolute;margin-left:-17.95pt;margin-top:63pt;width:58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" fillcolor="#25408f" stroked="f">
                <w10:wrap type="through"/>
              </v:rect>
            </w:pict>
          </mc:Fallback>
        </mc:AlternateContent>
      </w:r>
      <w:r w:rsidR="00E81972">
        <w:rPr>
          <w:noProof/>
        </w:rPr>
        <w:drawing>
          <wp:anchor distT="0" distB="0" distL="114300" distR="114300" simplePos="0" relativeHeight="251665408" behindDoc="0" locked="0" layoutInCell="1" allowOverlap="1" wp14:anchorId="46E3FA3A" wp14:editId="33035139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2504440" cy="1487805"/>
            <wp:effectExtent l="0" t="0" r="10160" b="10795"/>
            <wp:wrapSquare wrapText="bothSides"/>
            <wp:docPr id="1" name="Picture 1" descr="Macintosh HD:Users:BGiltz:Desktop:Wayfinding Sig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Giltz:Desktop:Wayfinding Sign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C00786" w14:textId="77777777" w:rsidR="00D85DA9" w:rsidRPr="00D85DA9" w:rsidRDefault="00D85DA9" w:rsidP="00D85DA9"/>
    <w:p w14:paraId="54ED515B" w14:textId="77777777" w:rsidR="00D85DA9" w:rsidRPr="00D85DA9" w:rsidRDefault="00D85DA9" w:rsidP="00D85DA9"/>
    <w:p w14:paraId="2F56FA4F" w14:textId="77777777" w:rsidR="00D85DA9" w:rsidRPr="0005398E" w:rsidRDefault="00D85DA9" w:rsidP="00D85DA9">
      <w:pPr>
        <w:rPr>
          <w:rFonts w:ascii="Arial" w:hAnsi="Arial" w:cs="Arial"/>
        </w:rPr>
      </w:pPr>
    </w:p>
    <w:p w14:paraId="36CD71E8" w14:textId="77777777" w:rsidR="00D85DA9" w:rsidRPr="0005398E" w:rsidRDefault="00D85DA9" w:rsidP="00D85DA9">
      <w:pPr>
        <w:rPr>
          <w:rFonts w:ascii="Arial" w:hAnsi="Arial" w:cs="Arial"/>
        </w:rPr>
      </w:pPr>
    </w:p>
    <w:p w14:paraId="02979685" w14:textId="77777777" w:rsidR="00D85DA9" w:rsidRPr="0005398E" w:rsidRDefault="00D85DA9" w:rsidP="00D85DA9">
      <w:pPr>
        <w:rPr>
          <w:rFonts w:ascii="Arial" w:hAnsi="Arial" w:cs="Arial"/>
        </w:rPr>
      </w:pPr>
    </w:p>
    <w:p w14:paraId="29BD0B49" w14:textId="72A69249" w:rsidR="00D85DA9" w:rsidRPr="0005398E" w:rsidRDefault="00AC3423" w:rsidP="00D85DA9">
      <w:pPr>
        <w:rPr>
          <w:rFonts w:ascii="Arial" w:hAnsi="Arial" w:cs="Arial"/>
        </w:rPr>
      </w:pPr>
      <w:r w:rsidRPr="0005398E">
        <w:rPr>
          <w:rFonts w:ascii="Arial" w:hAnsi="Arial" w:cs="Arial"/>
        </w:rPr>
        <w:fldChar w:fldCharType="begin"/>
      </w:r>
      <w:r w:rsidR="007231D5" w:rsidRPr="0005398E">
        <w:rPr>
          <w:rFonts w:ascii="Arial" w:hAnsi="Arial" w:cs="Arial"/>
        </w:rPr>
        <w:instrText xml:space="preserve"> DATE \@ "MMMM d, yyyy" </w:instrText>
      </w:r>
      <w:r w:rsidRPr="0005398E">
        <w:rPr>
          <w:rFonts w:ascii="Arial" w:hAnsi="Arial" w:cs="Arial"/>
        </w:rPr>
        <w:fldChar w:fldCharType="separate"/>
      </w:r>
      <w:r w:rsidR="00E43240">
        <w:rPr>
          <w:rFonts w:ascii="Arial" w:hAnsi="Arial" w:cs="Arial"/>
          <w:noProof/>
        </w:rPr>
        <w:t>October 1, 2021</w:t>
      </w:r>
      <w:r w:rsidRPr="0005398E">
        <w:rPr>
          <w:rFonts w:ascii="Arial" w:hAnsi="Arial" w:cs="Arial"/>
        </w:rPr>
        <w:fldChar w:fldCharType="end"/>
      </w:r>
    </w:p>
    <w:p w14:paraId="5466BA70" w14:textId="77777777" w:rsidR="00584979" w:rsidRPr="0005398E" w:rsidRDefault="00584979" w:rsidP="00D85DA9">
      <w:pPr>
        <w:rPr>
          <w:rFonts w:ascii="Arial" w:hAnsi="Arial" w:cs="Arial"/>
          <w:sz w:val="28"/>
          <w:szCs w:val="28"/>
        </w:rPr>
      </w:pPr>
    </w:p>
    <w:p w14:paraId="3D5E8553" w14:textId="527A1413" w:rsidR="00213447" w:rsidRDefault="00213447" w:rsidP="00213447">
      <w:pPr>
        <w:rPr>
          <w:rStyle w:val="Strong"/>
          <w:rFonts w:ascii="Arial" w:hAnsi="Arial" w:cs="Arial"/>
          <w:sz w:val="36"/>
          <w:szCs w:val="36"/>
        </w:rPr>
      </w:pPr>
    </w:p>
    <w:p w14:paraId="44A2050D" w14:textId="632F9BC0" w:rsidR="001C4F13" w:rsidRDefault="00953D71" w:rsidP="001C4F13">
      <w:pPr>
        <w:jc w:val="center"/>
        <w:rPr>
          <w:rStyle w:val="Strong"/>
          <w:rFonts w:ascii="Arial" w:hAnsi="Arial" w:cs="Arial"/>
          <w:sz w:val="36"/>
          <w:szCs w:val="36"/>
        </w:rPr>
      </w:pPr>
      <w:r>
        <w:rPr>
          <w:rStyle w:val="Strong"/>
          <w:rFonts w:ascii="Arial" w:hAnsi="Arial" w:cs="Arial"/>
          <w:sz w:val="36"/>
          <w:szCs w:val="36"/>
        </w:rPr>
        <w:t>Road Construction Updates</w:t>
      </w:r>
    </w:p>
    <w:p w14:paraId="7F00E07F" w14:textId="5BFFFF9C" w:rsidR="001C4F13" w:rsidRPr="001C4F13" w:rsidRDefault="00953D71" w:rsidP="001C4F13">
      <w:pPr>
        <w:jc w:val="center"/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>
        <w:rPr>
          <w:rStyle w:val="Strong"/>
          <w:rFonts w:ascii="Arial" w:hAnsi="Arial" w:cs="Arial"/>
          <w:b w:val="0"/>
          <w:bCs w:val="0"/>
          <w:sz w:val="28"/>
          <w:szCs w:val="28"/>
        </w:rPr>
        <w:t>Starting the week of October 4th</w:t>
      </w:r>
    </w:p>
    <w:p w14:paraId="14939473" w14:textId="77777777" w:rsidR="001C4F13" w:rsidRDefault="001C4F13" w:rsidP="001C4F13"/>
    <w:p w14:paraId="6F87EB4A" w14:textId="77777777" w:rsidR="001C4F13" w:rsidRDefault="001C4F13" w:rsidP="001C4F13"/>
    <w:p w14:paraId="6631E136" w14:textId="406F88C1" w:rsidR="00953D71" w:rsidRPr="00953D71" w:rsidRDefault="001C4F13" w:rsidP="00953D71">
      <w:pPr>
        <w:pStyle w:val="PlainText"/>
        <w:rPr>
          <w:sz w:val="28"/>
          <w:szCs w:val="28"/>
        </w:rPr>
      </w:pPr>
      <w:r w:rsidRPr="00953D71">
        <w:rPr>
          <w:sz w:val="28"/>
          <w:szCs w:val="28"/>
        </w:rPr>
        <w:t xml:space="preserve">BATESVILLE, Ind. – </w:t>
      </w:r>
      <w:r w:rsidR="00953D71" w:rsidRPr="00953D71">
        <w:rPr>
          <w:sz w:val="28"/>
          <w:szCs w:val="28"/>
        </w:rPr>
        <w:t xml:space="preserve">Next </w:t>
      </w:r>
      <w:r w:rsidR="00953D71" w:rsidRPr="00953D71">
        <w:rPr>
          <w:sz w:val="28"/>
          <w:szCs w:val="28"/>
        </w:rPr>
        <w:t>week’s</w:t>
      </w:r>
      <w:r w:rsidR="00953D71" w:rsidRPr="00953D71">
        <w:rPr>
          <w:sz w:val="28"/>
          <w:szCs w:val="28"/>
        </w:rPr>
        <w:t xml:space="preserve"> work schedule for Rohe includes:</w:t>
      </w:r>
    </w:p>
    <w:p w14:paraId="745521A5" w14:textId="2299D0C7" w:rsidR="001C4F13" w:rsidRPr="00953D71" w:rsidRDefault="001C4F13" w:rsidP="001C4F13">
      <w:pPr>
        <w:rPr>
          <w:sz w:val="28"/>
          <w:szCs w:val="28"/>
        </w:rPr>
      </w:pPr>
    </w:p>
    <w:p w14:paraId="085046BC" w14:textId="788D2298" w:rsidR="00953D71" w:rsidRPr="00953D71" w:rsidRDefault="00953D71" w:rsidP="00953D71">
      <w:pPr>
        <w:pStyle w:val="PlainText"/>
        <w:rPr>
          <w:sz w:val="28"/>
          <w:szCs w:val="28"/>
        </w:rPr>
      </w:pPr>
      <w:r w:rsidRPr="00953D71">
        <w:rPr>
          <w:sz w:val="28"/>
          <w:szCs w:val="28"/>
        </w:rPr>
        <w:t>Closure on Mitchell from Columbus to 341 Mitchell for storm water drainage improvements (</w:t>
      </w:r>
      <w:r w:rsidR="0035668B">
        <w:rPr>
          <w:sz w:val="28"/>
          <w:szCs w:val="28"/>
        </w:rPr>
        <w:t>October 4 - 11</w:t>
      </w:r>
      <w:r w:rsidRPr="00953D71">
        <w:rPr>
          <w:sz w:val="28"/>
          <w:szCs w:val="28"/>
        </w:rPr>
        <w:t>)</w:t>
      </w:r>
    </w:p>
    <w:p w14:paraId="0AB63E6A" w14:textId="77777777" w:rsidR="00953D71" w:rsidRPr="00953D71" w:rsidRDefault="00953D71" w:rsidP="00953D71">
      <w:pPr>
        <w:pStyle w:val="PlainText"/>
        <w:rPr>
          <w:sz w:val="28"/>
          <w:szCs w:val="28"/>
        </w:rPr>
      </w:pPr>
    </w:p>
    <w:p w14:paraId="0C85311E" w14:textId="027A4EBE" w:rsidR="00953D71" w:rsidRPr="00953D71" w:rsidRDefault="00953D71" w:rsidP="00953D71">
      <w:pPr>
        <w:pStyle w:val="PlainText"/>
        <w:rPr>
          <w:sz w:val="28"/>
          <w:szCs w:val="28"/>
        </w:rPr>
      </w:pPr>
      <w:r w:rsidRPr="00953D71">
        <w:rPr>
          <w:sz w:val="28"/>
          <w:szCs w:val="28"/>
        </w:rPr>
        <w:t xml:space="preserve">Culvert replacements on Coonhunters </w:t>
      </w:r>
      <w:r>
        <w:rPr>
          <w:sz w:val="28"/>
          <w:szCs w:val="28"/>
        </w:rPr>
        <w:t>R</w:t>
      </w:r>
      <w:r w:rsidRPr="00953D71">
        <w:rPr>
          <w:sz w:val="28"/>
          <w:szCs w:val="28"/>
        </w:rPr>
        <w:t>d.</w:t>
      </w:r>
      <w:r w:rsidRPr="00953D71">
        <w:rPr>
          <w:sz w:val="28"/>
          <w:szCs w:val="28"/>
        </w:rPr>
        <w:t xml:space="preserve"> starting Wednesday</w:t>
      </w:r>
      <w:r>
        <w:rPr>
          <w:sz w:val="28"/>
          <w:szCs w:val="28"/>
        </w:rPr>
        <w:t>,</w:t>
      </w:r>
      <w:r w:rsidRPr="00953D71">
        <w:rPr>
          <w:sz w:val="28"/>
          <w:szCs w:val="28"/>
        </w:rPr>
        <w:t xml:space="preserve"> </w:t>
      </w:r>
      <w:r>
        <w:rPr>
          <w:sz w:val="28"/>
          <w:szCs w:val="28"/>
        </w:rPr>
        <w:t>October 6th</w:t>
      </w:r>
      <w:r w:rsidRPr="00953D71">
        <w:rPr>
          <w:sz w:val="28"/>
          <w:szCs w:val="28"/>
        </w:rPr>
        <w:t xml:space="preserve"> (</w:t>
      </w:r>
      <w:r>
        <w:rPr>
          <w:sz w:val="28"/>
          <w:szCs w:val="28"/>
        </w:rPr>
        <w:t>w</w:t>
      </w:r>
      <w:r w:rsidRPr="00953D71">
        <w:rPr>
          <w:sz w:val="28"/>
          <w:szCs w:val="28"/>
        </w:rPr>
        <w:t>eather permitting) from C</w:t>
      </w:r>
      <w:r>
        <w:rPr>
          <w:sz w:val="28"/>
          <w:szCs w:val="28"/>
        </w:rPr>
        <w:t xml:space="preserve">ounty </w:t>
      </w:r>
      <w:r w:rsidRPr="00953D71">
        <w:rPr>
          <w:sz w:val="28"/>
          <w:szCs w:val="28"/>
        </w:rPr>
        <w:t>R</w:t>
      </w:r>
      <w:r>
        <w:rPr>
          <w:sz w:val="28"/>
          <w:szCs w:val="28"/>
        </w:rPr>
        <w:t>d.</w:t>
      </w:r>
      <w:r w:rsidRPr="00953D71">
        <w:rPr>
          <w:sz w:val="28"/>
          <w:szCs w:val="28"/>
        </w:rPr>
        <w:t xml:space="preserve"> 1400 to Pohlman St. Road will be closed to thru traffic. Crews will be working out of small closures that will allow residents on </w:t>
      </w:r>
      <w:r w:rsidRPr="00953D71">
        <w:rPr>
          <w:sz w:val="28"/>
          <w:szCs w:val="28"/>
        </w:rPr>
        <w:t>Coonhunters</w:t>
      </w:r>
      <w:r w:rsidRPr="00953D71">
        <w:rPr>
          <w:sz w:val="28"/>
          <w:szCs w:val="28"/>
        </w:rPr>
        <w:t xml:space="preserve"> to access </w:t>
      </w:r>
      <w:r>
        <w:rPr>
          <w:sz w:val="28"/>
          <w:szCs w:val="28"/>
        </w:rPr>
        <w:t xml:space="preserve">their </w:t>
      </w:r>
      <w:r w:rsidRPr="00953D71">
        <w:rPr>
          <w:sz w:val="28"/>
          <w:szCs w:val="28"/>
        </w:rPr>
        <w:t>drive</w:t>
      </w:r>
      <w:r>
        <w:rPr>
          <w:sz w:val="28"/>
          <w:szCs w:val="28"/>
        </w:rPr>
        <w:t>ways</w:t>
      </w:r>
      <w:r w:rsidRPr="00953D71">
        <w:rPr>
          <w:sz w:val="28"/>
          <w:szCs w:val="28"/>
        </w:rPr>
        <w:t xml:space="preserve"> on either side of the closure. Estimated 4 days for work to be completed.</w:t>
      </w:r>
    </w:p>
    <w:p w14:paraId="6CB9FFBF" w14:textId="77777777" w:rsidR="00953D71" w:rsidRPr="00953D71" w:rsidRDefault="00953D71" w:rsidP="00953D71">
      <w:pPr>
        <w:pStyle w:val="PlainText"/>
        <w:rPr>
          <w:sz w:val="28"/>
          <w:szCs w:val="28"/>
        </w:rPr>
      </w:pPr>
    </w:p>
    <w:p w14:paraId="369536E7" w14:textId="3E359EA2" w:rsidR="00953D71" w:rsidRPr="00953D71" w:rsidRDefault="00953D71" w:rsidP="00953D71">
      <w:pPr>
        <w:pStyle w:val="PlainText"/>
        <w:rPr>
          <w:sz w:val="28"/>
          <w:szCs w:val="28"/>
        </w:rPr>
      </w:pPr>
      <w:r w:rsidRPr="00953D71">
        <w:rPr>
          <w:sz w:val="28"/>
          <w:szCs w:val="28"/>
        </w:rPr>
        <w:t xml:space="preserve">Volz St closed between Park Avenue and Legion </w:t>
      </w:r>
      <w:r>
        <w:rPr>
          <w:sz w:val="28"/>
          <w:szCs w:val="28"/>
        </w:rPr>
        <w:t>on</w:t>
      </w:r>
      <w:r w:rsidRPr="00953D71">
        <w:rPr>
          <w:sz w:val="28"/>
          <w:szCs w:val="28"/>
        </w:rPr>
        <w:t xml:space="preserve"> Tuesday</w:t>
      </w:r>
      <w:r>
        <w:rPr>
          <w:sz w:val="28"/>
          <w:szCs w:val="28"/>
        </w:rPr>
        <w:t>,</w:t>
      </w:r>
      <w:r w:rsidRPr="00953D71">
        <w:rPr>
          <w:sz w:val="28"/>
          <w:szCs w:val="28"/>
        </w:rPr>
        <w:t xml:space="preserve"> </w:t>
      </w:r>
      <w:r>
        <w:rPr>
          <w:sz w:val="28"/>
          <w:szCs w:val="28"/>
        </w:rPr>
        <w:t>October 5th</w:t>
      </w:r>
      <w:r w:rsidRPr="00953D71">
        <w:rPr>
          <w:sz w:val="28"/>
          <w:szCs w:val="28"/>
        </w:rPr>
        <w:t xml:space="preserve"> for </w:t>
      </w:r>
      <w:r>
        <w:rPr>
          <w:sz w:val="28"/>
          <w:szCs w:val="28"/>
        </w:rPr>
        <w:t>one</w:t>
      </w:r>
      <w:r w:rsidRPr="00953D71">
        <w:rPr>
          <w:sz w:val="28"/>
          <w:szCs w:val="28"/>
        </w:rPr>
        <w:t xml:space="preserve"> day for pavement replacement at the intersection of Volz and Park Ave. All residents will have full access to driveways.</w:t>
      </w:r>
    </w:p>
    <w:p w14:paraId="156800C8" w14:textId="77777777" w:rsidR="00953D71" w:rsidRPr="00953D71" w:rsidRDefault="00953D71" w:rsidP="00953D71">
      <w:pPr>
        <w:pStyle w:val="PlainText"/>
        <w:rPr>
          <w:sz w:val="28"/>
          <w:szCs w:val="28"/>
        </w:rPr>
      </w:pPr>
    </w:p>
    <w:p w14:paraId="51F2A95C" w14:textId="315F604B" w:rsidR="00953D71" w:rsidRDefault="00953D71" w:rsidP="00953D71">
      <w:pPr>
        <w:pStyle w:val="PlainText"/>
        <w:rPr>
          <w:sz w:val="28"/>
          <w:szCs w:val="28"/>
        </w:rPr>
      </w:pPr>
      <w:r w:rsidRPr="00953D71">
        <w:rPr>
          <w:sz w:val="28"/>
          <w:szCs w:val="28"/>
        </w:rPr>
        <w:t xml:space="preserve">Mulberry </w:t>
      </w:r>
      <w:r>
        <w:rPr>
          <w:sz w:val="28"/>
          <w:szCs w:val="28"/>
        </w:rPr>
        <w:t>S</w:t>
      </w:r>
      <w:r w:rsidRPr="00953D71">
        <w:rPr>
          <w:sz w:val="28"/>
          <w:szCs w:val="28"/>
        </w:rPr>
        <w:t>t</w:t>
      </w:r>
      <w:r>
        <w:rPr>
          <w:sz w:val="28"/>
          <w:szCs w:val="28"/>
        </w:rPr>
        <w:t>.</w:t>
      </w:r>
      <w:r w:rsidRPr="00953D71">
        <w:rPr>
          <w:sz w:val="28"/>
          <w:szCs w:val="28"/>
        </w:rPr>
        <w:t xml:space="preserve"> from Columbus to Pearl</w:t>
      </w:r>
      <w:r>
        <w:rPr>
          <w:sz w:val="28"/>
          <w:szCs w:val="28"/>
        </w:rPr>
        <w:t xml:space="preserve"> St. </w:t>
      </w:r>
      <w:r w:rsidRPr="00953D71">
        <w:rPr>
          <w:sz w:val="28"/>
          <w:szCs w:val="28"/>
        </w:rPr>
        <w:t xml:space="preserve"> will be under construction for concrete improvements starting Wednesday</w:t>
      </w:r>
      <w:r>
        <w:rPr>
          <w:sz w:val="28"/>
          <w:szCs w:val="28"/>
        </w:rPr>
        <w:t>,</w:t>
      </w:r>
      <w:r w:rsidRPr="00953D71">
        <w:rPr>
          <w:sz w:val="28"/>
          <w:szCs w:val="28"/>
        </w:rPr>
        <w:t xml:space="preserve"> </w:t>
      </w:r>
      <w:r>
        <w:rPr>
          <w:sz w:val="28"/>
          <w:szCs w:val="28"/>
        </w:rPr>
        <w:t>October 6th</w:t>
      </w:r>
      <w:r w:rsidRPr="00953D71">
        <w:rPr>
          <w:sz w:val="28"/>
          <w:szCs w:val="28"/>
        </w:rPr>
        <w:t>. Work includes improved sidewalk, curb, and ADA ramps. Work will be performed off the road and allowing traffic</w:t>
      </w:r>
      <w:r>
        <w:rPr>
          <w:sz w:val="28"/>
          <w:szCs w:val="28"/>
        </w:rPr>
        <w:t xml:space="preserve"> to pass through</w:t>
      </w:r>
      <w:r w:rsidRPr="00953D71">
        <w:rPr>
          <w:sz w:val="28"/>
          <w:szCs w:val="28"/>
        </w:rPr>
        <w:t>. Pedestrians and traffic should use caution.</w:t>
      </w:r>
    </w:p>
    <w:p w14:paraId="30B4DB03" w14:textId="2542D111" w:rsidR="00953D71" w:rsidRDefault="00953D71" w:rsidP="00953D71">
      <w:pPr>
        <w:pStyle w:val="PlainText"/>
        <w:rPr>
          <w:sz w:val="28"/>
          <w:szCs w:val="28"/>
        </w:rPr>
      </w:pPr>
    </w:p>
    <w:p w14:paraId="0F5B3DE3" w14:textId="7F3BA105" w:rsidR="00953D71" w:rsidRPr="00953D71" w:rsidRDefault="00953D71" w:rsidP="00953D71">
      <w:pPr>
        <w:pStyle w:val="PlainText"/>
        <w:rPr>
          <w:sz w:val="28"/>
          <w:szCs w:val="28"/>
        </w:rPr>
      </w:pPr>
      <w:r>
        <w:rPr>
          <w:sz w:val="28"/>
          <w:szCs w:val="28"/>
        </w:rPr>
        <w:t>Milling and Paving will begin on all streets that have been under construction approximately on October 18</w:t>
      </w:r>
      <w:r w:rsidRPr="00953D71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and completed on October 29</w:t>
      </w:r>
      <w:r w:rsidRPr="00953D71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(weather permitting). </w:t>
      </w:r>
    </w:p>
    <w:p w14:paraId="4A297D51" w14:textId="34B95B40" w:rsidR="00EA4F63" w:rsidRDefault="00EA4F63" w:rsidP="001C4F13"/>
    <w:p w14:paraId="45EE8363" w14:textId="6A333E56" w:rsidR="00EA4F63" w:rsidRDefault="00EA4F63" w:rsidP="001C4F13"/>
    <w:p w14:paraId="4AEB4D1F" w14:textId="3FFA7CF9" w:rsidR="00EA4F63" w:rsidRDefault="00EA4F63" w:rsidP="001C4F13"/>
    <w:p w14:paraId="079926B7" w14:textId="196EEE2F" w:rsidR="00EA4F63" w:rsidRDefault="00EA4F63" w:rsidP="001C4F13"/>
    <w:p w14:paraId="4FB4414A" w14:textId="513980E9" w:rsidR="00EA4F63" w:rsidRDefault="00EA4F63" w:rsidP="001C4F13"/>
    <w:p w14:paraId="261339FF" w14:textId="4AA4ACD3" w:rsidR="00EA4F63" w:rsidRDefault="00EA4F63" w:rsidP="001C4F13"/>
    <w:p w14:paraId="434D4968" w14:textId="6ADA8DAB" w:rsidR="00EA4F63" w:rsidRPr="006D1273" w:rsidRDefault="00EA4F63" w:rsidP="00F410A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EA4F63" w:rsidRPr="006D1273" w:rsidSect="00E819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 Math"/>
    <w:charset w:val="00"/>
    <w:family w:val="auto"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0C6EFA"/>
    <w:multiLevelType w:val="hybridMultilevel"/>
    <w:tmpl w:val="BD7CE7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552"/>
    <w:rsid w:val="000525B0"/>
    <w:rsid w:val="0005398E"/>
    <w:rsid w:val="000A465D"/>
    <w:rsid w:val="001B43C9"/>
    <w:rsid w:val="001C4F13"/>
    <w:rsid w:val="001C7380"/>
    <w:rsid w:val="001D1DA9"/>
    <w:rsid w:val="00207354"/>
    <w:rsid w:val="00213447"/>
    <w:rsid w:val="00260782"/>
    <w:rsid w:val="00353706"/>
    <w:rsid w:val="00353D90"/>
    <w:rsid w:val="0035668B"/>
    <w:rsid w:val="003834D8"/>
    <w:rsid w:val="00391756"/>
    <w:rsid w:val="00400FD2"/>
    <w:rsid w:val="00511DA9"/>
    <w:rsid w:val="00557F55"/>
    <w:rsid w:val="00573C64"/>
    <w:rsid w:val="00584979"/>
    <w:rsid w:val="005A1552"/>
    <w:rsid w:val="00685E15"/>
    <w:rsid w:val="006D1273"/>
    <w:rsid w:val="006D43A7"/>
    <w:rsid w:val="007231D5"/>
    <w:rsid w:val="00783544"/>
    <w:rsid w:val="00793AE3"/>
    <w:rsid w:val="007E4F1C"/>
    <w:rsid w:val="00805B3F"/>
    <w:rsid w:val="00953D71"/>
    <w:rsid w:val="00972115"/>
    <w:rsid w:val="009D10DB"/>
    <w:rsid w:val="00A7437C"/>
    <w:rsid w:val="00A95379"/>
    <w:rsid w:val="00A960A0"/>
    <w:rsid w:val="00AA44FB"/>
    <w:rsid w:val="00AC3423"/>
    <w:rsid w:val="00B54631"/>
    <w:rsid w:val="00BC0044"/>
    <w:rsid w:val="00BC6601"/>
    <w:rsid w:val="00BD137D"/>
    <w:rsid w:val="00C93175"/>
    <w:rsid w:val="00CB0B12"/>
    <w:rsid w:val="00D0594E"/>
    <w:rsid w:val="00D26EA0"/>
    <w:rsid w:val="00D42549"/>
    <w:rsid w:val="00D6000A"/>
    <w:rsid w:val="00D85DA9"/>
    <w:rsid w:val="00E24468"/>
    <w:rsid w:val="00E43240"/>
    <w:rsid w:val="00E679B6"/>
    <w:rsid w:val="00E81972"/>
    <w:rsid w:val="00EA4F63"/>
    <w:rsid w:val="00F26AAD"/>
    <w:rsid w:val="00F410AA"/>
    <w:rsid w:val="00F83496"/>
    <w:rsid w:val="00FC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c29c5e,#25408f"/>
    </o:shapedefaults>
    <o:shapelayout v:ext="edit">
      <o:idmap v:ext="edit" data="1"/>
    </o:shapelayout>
  </w:shapeDefaults>
  <w:decimalSymbol w:val="."/>
  <w:listSeparator w:val=","/>
  <w14:docId w14:val="73794BD7"/>
  <w15:docId w15:val="{6AC3DB7E-BC39-42A4-AB47-6B6CA7E3C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9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9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972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8197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213447"/>
    <w:rPr>
      <w:color w:val="0000FF" w:themeColor="hyperlink"/>
      <w:u w:val="single"/>
    </w:rPr>
  </w:style>
  <w:style w:type="character" w:styleId="Strong">
    <w:name w:val="Strong"/>
    <w:basedOn w:val="DefaultParagraphFont"/>
    <w:qFormat/>
    <w:rsid w:val="0021344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26AA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A4F63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953D71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53D71"/>
    <w:rPr>
      <w:rFonts w:ascii="Calibri" w:eastAsiaTheme="minorHAns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7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rmeyer\AppData\Local\Microsoft\Windows\Temporary%20Internet%20Files\Content.Outlook\E227SDF1\PR%20Template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 Template (2)</Template>
  <TotalTime>16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Ball State University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sharmeyer</dc:creator>
  <cp:lastModifiedBy>Tricia Miller</cp:lastModifiedBy>
  <cp:revision>4</cp:revision>
  <cp:lastPrinted>2021-10-01T15:16:00Z</cp:lastPrinted>
  <dcterms:created xsi:type="dcterms:W3CDTF">2021-10-01T14:57:00Z</dcterms:created>
  <dcterms:modified xsi:type="dcterms:W3CDTF">2021-10-01T15:16:00Z</dcterms:modified>
</cp:coreProperties>
</file>