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ECE0" w14:textId="58D1C169" w:rsidR="00D85DA9" w:rsidRDefault="00E87F49">
      <w:r>
        <w:rPr>
          <w:noProof/>
        </w:rPr>
        <w:drawing>
          <wp:anchor distT="0" distB="0" distL="114300" distR="114300" simplePos="0" relativeHeight="251665408" behindDoc="0" locked="0" layoutInCell="1" allowOverlap="1" wp14:anchorId="46E3FA3A" wp14:editId="01F5B0B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4440" cy="1487805"/>
            <wp:effectExtent l="0" t="0" r="0" b="0"/>
            <wp:wrapSquare wrapText="bothSides"/>
            <wp:docPr id="1" name="Picture 1" descr="Macintosh HD:Users:BGiltz:Desktop:Wayfinding Sig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Giltz:Desktop:Wayfinding Sign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A3E8D" wp14:editId="3842AE63">
                <wp:simplePos x="0" y="0"/>
                <wp:positionH relativeFrom="column">
                  <wp:posOffset>1788160</wp:posOffset>
                </wp:positionH>
                <wp:positionV relativeFrom="paragraph">
                  <wp:posOffset>1016000</wp:posOffset>
                </wp:positionV>
                <wp:extent cx="1496060" cy="22860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FDE0" w14:textId="77777777" w:rsidR="00D85DA9" w:rsidRPr="00DD15B3" w:rsidRDefault="00D85DA9" w:rsidP="00D85DA9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D15B3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  <w:t>Indiana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A3E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8pt;margin-top:80pt;width:117.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" filled="f" stroked="f">
                <v:textbox>
                  <w:txbxContent>
                    <w:p w14:paraId="0AFEFDE0" w14:textId="77777777" w:rsidR="00D85DA9" w:rsidRPr="00DD15B3" w:rsidRDefault="00D85DA9" w:rsidP="00D85DA9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</w:pPr>
                      <w:r w:rsidRPr="00DD15B3"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  <w:t>Indiana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E4678" wp14:editId="25131D90">
                <wp:simplePos x="0" y="0"/>
                <wp:positionH relativeFrom="margin">
                  <wp:posOffset>1180465</wp:posOffset>
                </wp:positionH>
                <wp:positionV relativeFrom="margin">
                  <wp:posOffset>8629650</wp:posOffset>
                </wp:positionV>
                <wp:extent cx="4496435" cy="5715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64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011AA5D" w14:textId="77777777" w:rsidR="00E81972" w:rsidRPr="00770EDA" w:rsidRDefault="00E81972" w:rsidP="00E81972">
                            <w:pPr>
                              <w:pStyle w:val="BasicParagraph"/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132 SOUTH MAIN STREET | BATESVILLE, INDIANA 47006</w:t>
                            </w:r>
                          </w:p>
                          <w:p w14:paraId="40C14F62" w14:textId="77777777" w:rsidR="00E81972" w:rsidRPr="00770EDA" w:rsidRDefault="00E81972" w:rsidP="00E81972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812.933.6100 | FAX 812.9</w:t>
                            </w:r>
                            <w:r w:rsidR="00353706">
                              <w:rPr>
                                <w:rFonts w:ascii="Minion Pro" w:hAnsi="Minion Pro"/>
                              </w:rPr>
                              <w:t>33.0698 | www.batesvilleindiana.us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4678" id="Text Box 11" o:spid="_x0000_s1027" type="#_x0000_t202" style="position:absolute;margin-left:92.95pt;margin-top:679.5pt;width:354.0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" filled="f" stroked="f">
                <v:textbox>
                  <w:txbxContent>
                    <w:p w14:paraId="0011AA5D" w14:textId="77777777" w:rsidR="00E81972" w:rsidRPr="00770EDA" w:rsidRDefault="00E81972" w:rsidP="00E81972">
                      <w:pPr>
                        <w:pStyle w:val="BasicParagraph"/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132 SOUTH MAIN STREET | BATESVILLE, INDIANA 47006</w:t>
                      </w:r>
                    </w:p>
                    <w:p w14:paraId="40C14F62" w14:textId="77777777" w:rsidR="00E81972" w:rsidRPr="00770EDA" w:rsidRDefault="00E81972" w:rsidP="00E81972">
                      <w:pPr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812.933.6100 | FAX 812.9</w:t>
                      </w:r>
                      <w:r w:rsidR="00353706">
                        <w:rPr>
                          <w:rFonts w:ascii="Minion Pro" w:hAnsi="Minion Pro"/>
                        </w:rPr>
                        <w:t>33.0698 | www.batesvilleindiana.us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2399D" wp14:editId="7FEA6CC0">
                <wp:simplePos x="0" y="0"/>
                <wp:positionH relativeFrom="column">
                  <wp:posOffset>79375</wp:posOffset>
                </wp:positionH>
                <wp:positionV relativeFrom="paragraph">
                  <wp:posOffset>1028700</wp:posOffset>
                </wp:positionV>
                <wp:extent cx="1496060" cy="2286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CB0C" w14:textId="77777777" w:rsidR="00D0594E" w:rsidRPr="00D0594E" w:rsidRDefault="00D0594E" w:rsidP="00D0594E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0594E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Est. 1852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399D" id="_x0000_s1028" type="#_x0000_t202" style="position:absolute;margin-left:6.25pt;margin-top:81pt;width:117.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" filled="f" stroked="f">
                <v:textbox>
                  <w:txbxContent>
                    <w:p w14:paraId="091BCB0C" w14:textId="77777777" w:rsidR="00D0594E" w:rsidRPr="00D0594E" w:rsidRDefault="00D0594E" w:rsidP="00D0594E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D0594E"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  <w:t>Est. 1852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93BF0" wp14:editId="5DE9AA9C">
                <wp:simplePos x="0" y="0"/>
                <wp:positionH relativeFrom="margin">
                  <wp:posOffset>-342265</wp:posOffset>
                </wp:positionH>
                <wp:positionV relativeFrom="margin">
                  <wp:posOffset>8572500</wp:posOffset>
                </wp:positionV>
                <wp:extent cx="7429500" cy="68580"/>
                <wp:effectExtent l="635" t="0" r="0" b="0"/>
                <wp:wrapSquare wrapText="bothSides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0E41" id="Rectangle 4" o:spid="_x0000_s1026" style="position:absolute;margin-left:-26.95pt;margin-top:675pt;width:5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" fillcolor="#25408f" stroked="f">
                <w10:wrap type="square" anchorx="margin" anchory="margin"/>
              </v:rect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D426C" wp14:editId="0A5EF52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400800" cy="27305"/>
                <wp:effectExtent l="0" t="0" r="0" b="1270"/>
                <wp:wrapSquare wrapText="bothSides"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7305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9977" id="Rectangle 5" o:spid="_x0000_s1026" style="position:absolute;margin-left:0;margin-top:0;width:7in;height:2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" fillcolor="#c29c5e" stroked="f">
                <w10:wrap type="square" anchorx="margin" anchory="margin"/>
              </v:rect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A1A14" wp14:editId="03029D40">
                <wp:simplePos x="0" y="0"/>
                <wp:positionH relativeFrom="column">
                  <wp:posOffset>-227965</wp:posOffset>
                </wp:positionH>
                <wp:positionV relativeFrom="paragraph">
                  <wp:posOffset>1028065</wp:posOffset>
                </wp:positionV>
                <wp:extent cx="7429500" cy="68580"/>
                <wp:effectExtent l="635" t="0" r="0" b="0"/>
                <wp:wrapThrough wrapText="bothSides">
                  <wp:wrapPolygon edited="0">
                    <wp:start x="-28" y="0"/>
                    <wp:lineTo x="-28" y="18600"/>
                    <wp:lineTo x="21600" y="18600"/>
                    <wp:lineTo x="21600" y="0"/>
                    <wp:lineTo x="-28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D84BD" id="Rectangle 3" o:spid="_x0000_s1026" style="position:absolute;margin-left:-17.95pt;margin-top:80.95pt;width:585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" fillcolor="#c29c5e" stroked="f">
                <w10:wrap type="through"/>
              </v:rect>
            </w:pict>
          </mc:Fallback>
        </mc:AlternateContent>
      </w:r>
      <w:r w:rsidR="001C4F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739DF" wp14:editId="1762015C">
                <wp:simplePos x="0" y="0"/>
                <wp:positionH relativeFrom="column">
                  <wp:posOffset>-227965</wp:posOffset>
                </wp:positionH>
                <wp:positionV relativeFrom="paragraph">
                  <wp:posOffset>800100</wp:posOffset>
                </wp:positionV>
                <wp:extent cx="7429500" cy="228600"/>
                <wp:effectExtent l="635" t="0" r="0" b="0"/>
                <wp:wrapThrough wrapText="bothSides">
                  <wp:wrapPolygon edited="0">
                    <wp:start x="-28" y="0"/>
                    <wp:lineTo x="-28" y="20700"/>
                    <wp:lineTo x="21600" y="20700"/>
                    <wp:lineTo x="21600" y="0"/>
                    <wp:lineTo x="-28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2286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0D06B" id="Rectangle 2" o:spid="_x0000_s1026" style="position:absolute;margin-left:-17.95pt;margin-top:63pt;width:58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" fillcolor="#25408f" stroked="f">
                <w10:wrap type="through"/>
              </v:rect>
            </w:pict>
          </mc:Fallback>
        </mc:AlternateContent>
      </w:r>
    </w:p>
    <w:p w14:paraId="0FC00786" w14:textId="77777777" w:rsidR="00D85DA9" w:rsidRPr="00D85DA9" w:rsidRDefault="00D85DA9" w:rsidP="00D85DA9"/>
    <w:p w14:paraId="54ED515B" w14:textId="77777777" w:rsidR="00D85DA9" w:rsidRPr="00D85DA9" w:rsidRDefault="00D85DA9" w:rsidP="00D85DA9"/>
    <w:p w14:paraId="2F56FA4F" w14:textId="77777777" w:rsidR="00D85DA9" w:rsidRPr="0005398E" w:rsidRDefault="00D85DA9" w:rsidP="00D85DA9">
      <w:pPr>
        <w:rPr>
          <w:rFonts w:ascii="Arial" w:hAnsi="Arial" w:cs="Arial"/>
        </w:rPr>
      </w:pPr>
    </w:p>
    <w:p w14:paraId="36CD71E8" w14:textId="77777777" w:rsidR="00D85DA9" w:rsidRPr="0005398E" w:rsidRDefault="00D85DA9" w:rsidP="00D85DA9">
      <w:pPr>
        <w:rPr>
          <w:rFonts w:ascii="Arial" w:hAnsi="Arial" w:cs="Arial"/>
        </w:rPr>
      </w:pPr>
    </w:p>
    <w:p w14:paraId="02979685" w14:textId="77777777" w:rsidR="00D85DA9" w:rsidRPr="0005398E" w:rsidRDefault="00D85DA9" w:rsidP="00D85DA9">
      <w:pPr>
        <w:rPr>
          <w:rFonts w:ascii="Arial" w:hAnsi="Arial" w:cs="Arial"/>
        </w:rPr>
      </w:pPr>
    </w:p>
    <w:p w14:paraId="29BD0B49" w14:textId="3598ACF3" w:rsidR="00D85DA9" w:rsidRPr="0005398E" w:rsidRDefault="00AC3423" w:rsidP="00D85DA9">
      <w:pPr>
        <w:rPr>
          <w:rFonts w:ascii="Arial" w:hAnsi="Arial" w:cs="Arial"/>
        </w:rPr>
      </w:pPr>
      <w:r w:rsidRPr="0005398E">
        <w:rPr>
          <w:rFonts w:ascii="Arial" w:hAnsi="Arial" w:cs="Arial"/>
        </w:rPr>
        <w:fldChar w:fldCharType="begin"/>
      </w:r>
      <w:r w:rsidR="007231D5" w:rsidRPr="0005398E">
        <w:rPr>
          <w:rFonts w:ascii="Arial" w:hAnsi="Arial" w:cs="Arial"/>
        </w:rPr>
        <w:instrText xml:space="preserve"> DATE \@ "MMMM d, yyyy" </w:instrText>
      </w:r>
      <w:r w:rsidRPr="0005398E">
        <w:rPr>
          <w:rFonts w:ascii="Arial" w:hAnsi="Arial" w:cs="Arial"/>
        </w:rPr>
        <w:fldChar w:fldCharType="separate"/>
      </w:r>
      <w:r w:rsidR="00356A44">
        <w:rPr>
          <w:rFonts w:ascii="Arial" w:hAnsi="Arial" w:cs="Arial"/>
          <w:noProof/>
        </w:rPr>
        <w:t>November 16, 2021</w:t>
      </w:r>
      <w:r w:rsidRPr="0005398E">
        <w:rPr>
          <w:rFonts w:ascii="Arial" w:hAnsi="Arial" w:cs="Arial"/>
        </w:rPr>
        <w:fldChar w:fldCharType="end"/>
      </w:r>
    </w:p>
    <w:p w14:paraId="5466BA70" w14:textId="77777777" w:rsidR="00584979" w:rsidRPr="0005398E" w:rsidRDefault="00584979" w:rsidP="00D85DA9">
      <w:pPr>
        <w:rPr>
          <w:rFonts w:ascii="Arial" w:hAnsi="Arial" w:cs="Arial"/>
          <w:sz w:val="28"/>
          <w:szCs w:val="28"/>
        </w:rPr>
      </w:pPr>
    </w:p>
    <w:p w14:paraId="5C190FBD" w14:textId="77777777" w:rsidR="00143FFF" w:rsidRDefault="00143FFF" w:rsidP="00213447">
      <w:pPr>
        <w:rPr>
          <w:rStyle w:val="Strong"/>
          <w:rFonts w:ascii="Arial" w:hAnsi="Arial" w:cs="Arial"/>
          <w:sz w:val="36"/>
          <w:szCs w:val="36"/>
        </w:rPr>
      </w:pPr>
    </w:p>
    <w:p w14:paraId="44A2050D" w14:textId="632F9BC0" w:rsidR="001C4F13" w:rsidRPr="00143FFF" w:rsidRDefault="00953D71" w:rsidP="001C4F13">
      <w:pPr>
        <w:jc w:val="center"/>
        <w:rPr>
          <w:rStyle w:val="Strong"/>
          <w:rFonts w:ascii="Arial" w:hAnsi="Arial" w:cs="Arial"/>
          <w:sz w:val="40"/>
          <w:szCs w:val="40"/>
        </w:rPr>
      </w:pPr>
      <w:r w:rsidRPr="00143FFF">
        <w:rPr>
          <w:rStyle w:val="Strong"/>
          <w:rFonts w:ascii="Arial" w:hAnsi="Arial" w:cs="Arial"/>
          <w:sz w:val="40"/>
          <w:szCs w:val="40"/>
        </w:rPr>
        <w:t>Road Construction Updates</w:t>
      </w:r>
    </w:p>
    <w:p w14:paraId="7F00E07F" w14:textId="70E86985" w:rsidR="001C4F13" w:rsidRPr="00143FFF" w:rsidRDefault="00004637" w:rsidP="001C4F13">
      <w:pPr>
        <w:jc w:val="center"/>
        <w:rPr>
          <w:rStyle w:val="Strong"/>
          <w:rFonts w:ascii="Arial" w:hAnsi="Arial" w:cs="Arial"/>
          <w:b w:val="0"/>
          <w:bCs w:val="0"/>
          <w:sz w:val="32"/>
          <w:szCs w:val="32"/>
        </w:rPr>
      </w:pPr>
      <w:r>
        <w:rPr>
          <w:rStyle w:val="Strong"/>
          <w:rFonts w:ascii="Arial" w:hAnsi="Arial" w:cs="Arial"/>
          <w:b w:val="0"/>
          <w:bCs w:val="0"/>
          <w:sz w:val="32"/>
          <w:szCs w:val="32"/>
        </w:rPr>
        <w:t xml:space="preserve">Week of </w:t>
      </w:r>
      <w:r w:rsidR="00D8367A">
        <w:rPr>
          <w:rStyle w:val="Strong"/>
          <w:rFonts w:ascii="Arial" w:hAnsi="Arial" w:cs="Arial"/>
          <w:b w:val="0"/>
          <w:bCs w:val="0"/>
          <w:sz w:val="32"/>
          <w:szCs w:val="32"/>
        </w:rPr>
        <w:t xml:space="preserve">November </w:t>
      </w:r>
      <w:r>
        <w:rPr>
          <w:rStyle w:val="Strong"/>
          <w:rFonts w:ascii="Arial" w:hAnsi="Arial" w:cs="Arial"/>
          <w:b w:val="0"/>
          <w:bCs w:val="0"/>
          <w:sz w:val="32"/>
          <w:szCs w:val="32"/>
        </w:rPr>
        <w:t>15th</w:t>
      </w:r>
    </w:p>
    <w:p w14:paraId="14939473" w14:textId="77777777" w:rsidR="001C4F13" w:rsidRDefault="001C4F13" w:rsidP="001C4F13"/>
    <w:p w14:paraId="6F87EB4A" w14:textId="487DB7C7" w:rsidR="001C4F13" w:rsidRPr="00143FFF" w:rsidRDefault="001C4F13" w:rsidP="001C4F13">
      <w:pPr>
        <w:rPr>
          <w:sz w:val="32"/>
          <w:szCs w:val="32"/>
        </w:rPr>
      </w:pPr>
    </w:p>
    <w:p w14:paraId="1A001946" w14:textId="77777777" w:rsidR="00143FFF" w:rsidRPr="00143FFF" w:rsidRDefault="00143FFF" w:rsidP="001C4F13">
      <w:pPr>
        <w:rPr>
          <w:sz w:val="32"/>
          <w:szCs w:val="32"/>
        </w:rPr>
      </w:pPr>
    </w:p>
    <w:p w14:paraId="6631E136" w14:textId="460B328D" w:rsidR="00953D71" w:rsidRDefault="001C4F13" w:rsidP="00953D71">
      <w:pPr>
        <w:pStyle w:val="PlainText"/>
        <w:rPr>
          <w:sz w:val="32"/>
          <w:szCs w:val="32"/>
        </w:rPr>
      </w:pPr>
      <w:r w:rsidRPr="00143FFF">
        <w:rPr>
          <w:sz w:val="32"/>
          <w:szCs w:val="32"/>
        </w:rPr>
        <w:t>BATESVILLE, Ind. –</w:t>
      </w:r>
      <w:r w:rsidR="00953D71" w:rsidRPr="00143FFF">
        <w:rPr>
          <w:sz w:val="32"/>
          <w:szCs w:val="32"/>
        </w:rPr>
        <w:t>Rohe</w:t>
      </w:r>
      <w:r w:rsidR="00153478" w:rsidRPr="00143FFF">
        <w:rPr>
          <w:sz w:val="32"/>
          <w:szCs w:val="32"/>
        </w:rPr>
        <w:t xml:space="preserve"> Construction</w:t>
      </w:r>
      <w:r w:rsidR="00143FFF" w:rsidRPr="00143FFF">
        <w:rPr>
          <w:sz w:val="32"/>
          <w:szCs w:val="32"/>
        </w:rPr>
        <w:t xml:space="preserve"> schedule</w:t>
      </w:r>
      <w:r w:rsidR="00953D71" w:rsidRPr="00143FFF">
        <w:rPr>
          <w:sz w:val="32"/>
          <w:szCs w:val="32"/>
        </w:rPr>
        <w:t xml:space="preserve"> includes:</w:t>
      </w:r>
    </w:p>
    <w:p w14:paraId="369F164D" w14:textId="77777777" w:rsidR="00D414E6" w:rsidRPr="00143FFF" w:rsidRDefault="00D414E6" w:rsidP="00953D71">
      <w:pPr>
        <w:pStyle w:val="PlainText"/>
        <w:rPr>
          <w:sz w:val="32"/>
          <w:szCs w:val="32"/>
        </w:rPr>
      </w:pPr>
    </w:p>
    <w:p w14:paraId="745521A5" w14:textId="2299D0C7" w:rsidR="001C4F13" w:rsidRPr="00143FFF" w:rsidRDefault="001C4F13" w:rsidP="001C4F13">
      <w:pPr>
        <w:rPr>
          <w:sz w:val="32"/>
          <w:szCs w:val="32"/>
        </w:rPr>
      </w:pPr>
    </w:p>
    <w:p w14:paraId="51E5F9FA" w14:textId="77777777" w:rsidR="00D414E6" w:rsidRDefault="00143FFF" w:rsidP="00953D71">
      <w:pPr>
        <w:pStyle w:val="PlainText"/>
        <w:rPr>
          <w:sz w:val="32"/>
          <w:szCs w:val="32"/>
        </w:rPr>
      </w:pPr>
      <w:r w:rsidRPr="00143FFF">
        <w:rPr>
          <w:sz w:val="32"/>
          <w:szCs w:val="32"/>
        </w:rPr>
        <w:t xml:space="preserve">A crew will be </w:t>
      </w:r>
      <w:r w:rsidR="00004637">
        <w:rPr>
          <w:sz w:val="32"/>
          <w:szCs w:val="32"/>
        </w:rPr>
        <w:t>milling and paving</w:t>
      </w:r>
      <w:r w:rsidR="00F63DEF">
        <w:rPr>
          <w:sz w:val="32"/>
          <w:szCs w:val="32"/>
        </w:rPr>
        <w:t xml:space="preserve"> </w:t>
      </w:r>
      <w:r w:rsidRPr="00143FFF">
        <w:rPr>
          <w:sz w:val="32"/>
          <w:szCs w:val="32"/>
        </w:rPr>
        <w:t>on</w:t>
      </w:r>
      <w:r w:rsidR="00D8367A">
        <w:rPr>
          <w:sz w:val="32"/>
          <w:szCs w:val="32"/>
        </w:rPr>
        <w:t xml:space="preserve"> </w:t>
      </w:r>
      <w:r w:rsidR="00004637">
        <w:rPr>
          <w:sz w:val="32"/>
          <w:szCs w:val="32"/>
        </w:rPr>
        <w:t xml:space="preserve">Walnut St. starting </w:t>
      </w:r>
      <w:r w:rsidR="00C34ED7">
        <w:rPr>
          <w:sz w:val="32"/>
          <w:szCs w:val="32"/>
        </w:rPr>
        <w:t xml:space="preserve">Wednesday, </w:t>
      </w:r>
      <w:r w:rsidR="00004637">
        <w:rPr>
          <w:sz w:val="32"/>
          <w:szCs w:val="32"/>
        </w:rPr>
        <w:t>November</w:t>
      </w:r>
      <w:r w:rsidR="00C34ED7">
        <w:rPr>
          <w:sz w:val="32"/>
          <w:szCs w:val="32"/>
        </w:rPr>
        <w:t xml:space="preserve"> 17th</w:t>
      </w:r>
      <w:r w:rsidR="00004637">
        <w:rPr>
          <w:sz w:val="32"/>
          <w:szCs w:val="32"/>
        </w:rPr>
        <w:t xml:space="preserve"> </w:t>
      </w:r>
      <w:r w:rsidR="00D8367A">
        <w:rPr>
          <w:sz w:val="32"/>
          <w:szCs w:val="32"/>
        </w:rPr>
        <w:t xml:space="preserve">between </w:t>
      </w:r>
      <w:r w:rsidR="0000533F">
        <w:rPr>
          <w:sz w:val="32"/>
          <w:szCs w:val="32"/>
        </w:rPr>
        <w:t>Kipper St</w:t>
      </w:r>
      <w:r w:rsidR="00C34ED7">
        <w:rPr>
          <w:sz w:val="32"/>
          <w:szCs w:val="32"/>
        </w:rPr>
        <w:t xml:space="preserve"> and Boehringer. </w:t>
      </w:r>
      <w:r w:rsidR="00DE2719">
        <w:rPr>
          <w:sz w:val="32"/>
          <w:szCs w:val="32"/>
        </w:rPr>
        <w:t xml:space="preserve">Drivers are to be cautious as </w:t>
      </w:r>
      <w:r w:rsidR="00D414E6">
        <w:rPr>
          <w:sz w:val="32"/>
          <w:szCs w:val="32"/>
        </w:rPr>
        <w:t>W</w:t>
      </w:r>
      <w:r w:rsidR="00DE2719">
        <w:rPr>
          <w:sz w:val="32"/>
          <w:szCs w:val="32"/>
        </w:rPr>
        <w:t xml:space="preserve">alnut St. will be down to one lane. </w:t>
      </w:r>
    </w:p>
    <w:p w14:paraId="50654511" w14:textId="77777777" w:rsidR="00D414E6" w:rsidRDefault="00D414E6" w:rsidP="00953D71">
      <w:pPr>
        <w:pStyle w:val="PlainText"/>
        <w:rPr>
          <w:sz w:val="32"/>
          <w:szCs w:val="32"/>
        </w:rPr>
      </w:pPr>
    </w:p>
    <w:p w14:paraId="4E2B09D7" w14:textId="7EB3BCF7" w:rsidR="00F63DEF" w:rsidRDefault="00D414E6" w:rsidP="00953D71">
      <w:pPr>
        <w:pStyle w:val="PlainText"/>
        <w:rPr>
          <w:sz w:val="32"/>
          <w:szCs w:val="32"/>
        </w:rPr>
      </w:pPr>
      <w:r>
        <w:rPr>
          <w:sz w:val="32"/>
          <w:szCs w:val="32"/>
        </w:rPr>
        <w:t xml:space="preserve">The project should be completed by the end of the week. </w:t>
      </w:r>
      <w:r w:rsidR="00C34ED7">
        <w:rPr>
          <w:sz w:val="32"/>
          <w:szCs w:val="32"/>
        </w:rPr>
        <w:t>Please</w:t>
      </w:r>
      <w:r>
        <w:rPr>
          <w:sz w:val="32"/>
          <w:szCs w:val="32"/>
        </w:rPr>
        <w:t xml:space="preserve"> remember to</w:t>
      </w:r>
      <w:r w:rsidR="00C34ED7">
        <w:rPr>
          <w:sz w:val="32"/>
          <w:szCs w:val="32"/>
        </w:rPr>
        <w:t xml:space="preserve"> use caution whe</w:t>
      </w:r>
      <w:r>
        <w:rPr>
          <w:sz w:val="32"/>
          <w:szCs w:val="32"/>
        </w:rPr>
        <w:t xml:space="preserve">n </w:t>
      </w:r>
      <w:r w:rsidR="00C34ED7">
        <w:rPr>
          <w:sz w:val="32"/>
          <w:szCs w:val="32"/>
        </w:rPr>
        <w:t>approach</w:t>
      </w:r>
      <w:r>
        <w:rPr>
          <w:sz w:val="32"/>
          <w:szCs w:val="32"/>
        </w:rPr>
        <w:t>ing</w:t>
      </w:r>
      <w:r w:rsidR="00C34ED7">
        <w:rPr>
          <w:sz w:val="32"/>
          <w:szCs w:val="32"/>
        </w:rPr>
        <w:t xml:space="preserve"> the flagger. </w:t>
      </w:r>
    </w:p>
    <w:p w14:paraId="05D25F8A" w14:textId="77777777" w:rsidR="00911FF7" w:rsidRDefault="00911FF7" w:rsidP="00911FF7">
      <w:pPr>
        <w:pStyle w:val="PlainText"/>
      </w:pPr>
    </w:p>
    <w:p w14:paraId="4AEB4D1F" w14:textId="3FFA7CF9" w:rsidR="00EA4F63" w:rsidRDefault="00EA4F63" w:rsidP="001C4F13"/>
    <w:p w14:paraId="079926B7" w14:textId="196EEE2F" w:rsidR="00EA4F63" w:rsidRDefault="00EA4F63" w:rsidP="001C4F13"/>
    <w:p w14:paraId="4FB4414A" w14:textId="513980E9" w:rsidR="00EA4F63" w:rsidRDefault="00EA4F63" w:rsidP="001C4F13"/>
    <w:p w14:paraId="261339FF" w14:textId="4AA4ACD3" w:rsidR="00EA4F63" w:rsidRDefault="00EA4F63" w:rsidP="001C4F13"/>
    <w:p w14:paraId="434D4968" w14:textId="6ADA8DAB" w:rsidR="00EA4F63" w:rsidRPr="006D1273" w:rsidRDefault="00EA4F63" w:rsidP="00F41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EA4F63" w:rsidRPr="006D1273" w:rsidSect="00E81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6EFA"/>
    <w:multiLevelType w:val="hybridMultilevel"/>
    <w:tmpl w:val="BD7CE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52"/>
    <w:rsid w:val="00004637"/>
    <w:rsid w:val="0000533F"/>
    <w:rsid w:val="000525B0"/>
    <w:rsid w:val="0005398E"/>
    <w:rsid w:val="000A465D"/>
    <w:rsid w:val="000A6276"/>
    <w:rsid w:val="00125BAE"/>
    <w:rsid w:val="001275CC"/>
    <w:rsid w:val="00142110"/>
    <w:rsid w:val="00143FFF"/>
    <w:rsid w:val="00153478"/>
    <w:rsid w:val="001B32A0"/>
    <w:rsid w:val="001B43C9"/>
    <w:rsid w:val="001C4F13"/>
    <w:rsid w:val="001C7380"/>
    <w:rsid w:val="001D1DA9"/>
    <w:rsid w:val="00207354"/>
    <w:rsid w:val="00213447"/>
    <w:rsid w:val="00247093"/>
    <w:rsid w:val="00260782"/>
    <w:rsid w:val="003417F5"/>
    <w:rsid w:val="00353706"/>
    <w:rsid w:val="00353D90"/>
    <w:rsid w:val="0035668B"/>
    <w:rsid w:val="00356A44"/>
    <w:rsid w:val="003834D8"/>
    <w:rsid w:val="00391756"/>
    <w:rsid w:val="00400FD2"/>
    <w:rsid w:val="004A2F67"/>
    <w:rsid w:val="005001B1"/>
    <w:rsid w:val="00511DA9"/>
    <w:rsid w:val="00557F55"/>
    <w:rsid w:val="00573C64"/>
    <w:rsid w:val="00584979"/>
    <w:rsid w:val="005A1552"/>
    <w:rsid w:val="00630A2A"/>
    <w:rsid w:val="00685E15"/>
    <w:rsid w:val="00686F01"/>
    <w:rsid w:val="006D1273"/>
    <w:rsid w:val="006D43A7"/>
    <w:rsid w:val="007231D5"/>
    <w:rsid w:val="00760C94"/>
    <w:rsid w:val="00783544"/>
    <w:rsid w:val="00793AE3"/>
    <w:rsid w:val="007E4F1C"/>
    <w:rsid w:val="00805B3F"/>
    <w:rsid w:val="00911FF7"/>
    <w:rsid w:val="00953D71"/>
    <w:rsid w:val="00971688"/>
    <w:rsid w:val="00972115"/>
    <w:rsid w:val="009B2523"/>
    <w:rsid w:val="009D10DB"/>
    <w:rsid w:val="00A7437C"/>
    <w:rsid w:val="00A95379"/>
    <w:rsid w:val="00A960A0"/>
    <w:rsid w:val="00AA44FB"/>
    <w:rsid w:val="00AC3423"/>
    <w:rsid w:val="00AE1411"/>
    <w:rsid w:val="00B54631"/>
    <w:rsid w:val="00BC0044"/>
    <w:rsid w:val="00BC6601"/>
    <w:rsid w:val="00BD137D"/>
    <w:rsid w:val="00C17F50"/>
    <w:rsid w:val="00C34ED7"/>
    <w:rsid w:val="00C93175"/>
    <w:rsid w:val="00CB0B12"/>
    <w:rsid w:val="00D0594E"/>
    <w:rsid w:val="00D26EA0"/>
    <w:rsid w:val="00D313D9"/>
    <w:rsid w:val="00D414E6"/>
    <w:rsid w:val="00D42549"/>
    <w:rsid w:val="00D6000A"/>
    <w:rsid w:val="00D8367A"/>
    <w:rsid w:val="00D85DA9"/>
    <w:rsid w:val="00DE2719"/>
    <w:rsid w:val="00E161AA"/>
    <w:rsid w:val="00E24468"/>
    <w:rsid w:val="00E43240"/>
    <w:rsid w:val="00E679B6"/>
    <w:rsid w:val="00E81972"/>
    <w:rsid w:val="00E87F49"/>
    <w:rsid w:val="00EA4F63"/>
    <w:rsid w:val="00EF4D64"/>
    <w:rsid w:val="00F26AAD"/>
    <w:rsid w:val="00F410AA"/>
    <w:rsid w:val="00F63DEF"/>
    <w:rsid w:val="00F83496"/>
    <w:rsid w:val="00FC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c29c5e,#25408f"/>
    </o:shapedefaults>
    <o:shapelayout v:ext="edit">
      <o:idmap v:ext="edit" data="1"/>
    </o:shapelayout>
  </w:shapeDefaults>
  <w:decimalSymbol w:val="."/>
  <w:listSeparator w:val=","/>
  <w14:docId w14:val="73794BD7"/>
  <w15:docId w15:val="{6AC3DB7E-BC39-42A4-AB47-6B6CA7E3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7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819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1344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2134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6A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F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53D71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3D71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meyer\AppData\Local\Microsoft\Windows\Temporary%20Internet%20Files\Content.Outlook\E227SDF1\PR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 Template (2)</Template>
  <TotalTime>60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sharmeyer</dc:creator>
  <cp:lastModifiedBy>Tricia Miller</cp:lastModifiedBy>
  <cp:revision>3</cp:revision>
  <cp:lastPrinted>2021-10-25T13:22:00Z</cp:lastPrinted>
  <dcterms:created xsi:type="dcterms:W3CDTF">2021-11-16T19:38:00Z</dcterms:created>
  <dcterms:modified xsi:type="dcterms:W3CDTF">2021-11-16T20:37:00Z</dcterms:modified>
</cp:coreProperties>
</file>