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ECE0" w14:textId="7128E3B4" w:rsidR="00D85DA9" w:rsidRDefault="001C4F1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A3E8D" wp14:editId="3842AE63">
                <wp:simplePos x="0" y="0"/>
                <wp:positionH relativeFrom="column">
                  <wp:posOffset>1788160</wp:posOffset>
                </wp:positionH>
                <wp:positionV relativeFrom="paragraph">
                  <wp:posOffset>1016000</wp:posOffset>
                </wp:positionV>
                <wp:extent cx="1496060" cy="22860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FDE0" w14:textId="77777777" w:rsidR="00D85DA9" w:rsidRPr="00DD15B3" w:rsidRDefault="00D85DA9" w:rsidP="00D85DA9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D15B3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  <w:t>Indiana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A3E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8pt;margin-top:80pt;width:117.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" filled="f" stroked="f">
                <v:textbox>
                  <w:txbxContent>
                    <w:p w14:paraId="0AFEFDE0" w14:textId="77777777" w:rsidR="00D85DA9" w:rsidRPr="00DD15B3" w:rsidRDefault="00D85DA9" w:rsidP="00D85DA9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</w:pPr>
                      <w:r w:rsidRPr="00DD15B3"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  <w:t>Indiana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E4678" wp14:editId="25131D90">
                <wp:simplePos x="0" y="0"/>
                <wp:positionH relativeFrom="margin">
                  <wp:posOffset>1180465</wp:posOffset>
                </wp:positionH>
                <wp:positionV relativeFrom="margin">
                  <wp:posOffset>8629650</wp:posOffset>
                </wp:positionV>
                <wp:extent cx="4496435" cy="5715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64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011AA5D" w14:textId="77777777" w:rsidR="00E81972" w:rsidRPr="00770EDA" w:rsidRDefault="00E81972" w:rsidP="00E81972">
                            <w:pPr>
                              <w:pStyle w:val="BasicParagraph"/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132 SOUTH MAIN STREET | BATESVILLE, INDIANA 47006</w:t>
                            </w:r>
                          </w:p>
                          <w:p w14:paraId="40C14F62" w14:textId="77777777" w:rsidR="00E81972" w:rsidRPr="00770EDA" w:rsidRDefault="00E81972" w:rsidP="00E81972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812.933.6100 | FAX 812.9</w:t>
                            </w:r>
                            <w:r w:rsidR="00353706">
                              <w:rPr>
                                <w:rFonts w:ascii="Minion Pro" w:hAnsi="Minion Pro"/>
                              </w:rPr>
                              <w:t>33.0698 | www.batesvilleindiana.us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4678" id="Text Box 11" o:spid="_x0000_s1027" type="#_x0000_t202" style="position:absolute;margin-left:92.95pt;margin-top:679.5pt;width:354.0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" filled="f" stroked="f">
                <v:textbox>
                  <w:txbxContent>
                    <w:p w14:paraId="0011AA5D" w14:textId="77777777" w:rsidR="00E81972" w:rsidRPr="00770EDA" w:rsidRDefault="00E81972" w:rsidP="00E81972">
                      <w:pPr>
                        <w:pStyle w:val="BasicParagraph"/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132 SOUTH MAIN STREET | BATESVILLE, INDIANA 47006</w:t>
                      </w:r>
                    </w:p>
                    <w:p w14:paraId="40C14F62" w14:textId="77777777" w:rsidR="00E81972" w:rsidRPr="00770EDA" w:rsidRDefault="00E81972" w:rsidP="00E81972">
                      <w:pPr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812.933.6100 | FAX 812.9</w:t>
                      </w:r>
                      <w:r w:rsidR="00353706">
                        <w:rPr>
                          <w:rFonts w:ascii="Minion Pro" w:hAnsi="Minion Pro"/>
                        </w:rPr>
                        <w:t>33.0698 | www.batesvilleindiana.us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2399D" wp14:editId="7FEA6CC0">
                <wp:simplePos x="0" y="0"/>
                <wp:positionH relativeFrom="column">
                  <wp:posOffset>79375</wp:posOffset>
                </wp:positionH>
                <wp:positionV relativeFrom="paragraph">
                  <wp:posOffset>1028700</wp:posOffset>
                </wp:positionV>
                <wp:extent cx="1496060" cy="2286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CB0C" w14:textId="77777777" w:rsidR="00D0594E" w:rsidRPr="00D0594E" w:rsidRDefault="00D0594E" w:rsidP="00D0594E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0594E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Est. 1852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399D" id="_x0000_s1028" type="#_x0000_t202" style="position:absolute;margin-left:6.25pt;margin-top:81pt;width:117.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" filled="f" stroked="f">
                <v:textbox>
                  <w:txbxContent>
                    <w:p w14:paraId="091BCB0C" w14:textId="77777777" w:rsidR="00D0594E" w:rsidRPr="00D0594E" w:rsidRDefault="00D0594E" w:rsidP="00D0594E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D0594E"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  <w:t>Est. 1852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93BF0" wp14:editId="5DE9AA9C">
                <wp:simplePos x="0" y="0"/>
                <wp:positionH relativeFrom="margin">
                  <wp:posOffset>-342265</wp:posOffset>
                </wp:positionH>
                <wp:positionV relativeFrom="margin">
                  <wp:posOffset>8572500</wp:posOffset>
                </wp:positionV>
                <wp:extent cx="7429500" cy="68580"/>
                <wp:effectExtent l="635" t="0" r="0" b="0"/>
                <wp:wrapSquare wrapText="bothSides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921D" id="Rectangle 4" o:spid="_x0000_s1026" style="position:absolute;margin-left:-26.95pt;margin-top:675pt;width:5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" fillcolor="#25408f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D426C" wp14:editId="0A5EF52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400800" cy="27305"/>
                <wp:effectExtent l="0" t="0" r="0" b="1270"/>
                <wp:wrapSquare wrapText="bothSides"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7305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D62C" id="Rectangle 5" o:spid="_x0000_s1026" style="position:absolute;margin-left:0;margin-top:0;width:7in;height:2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" fillcolor="#c29c5e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A1A14" wp14:editId="03029D40">
                <wp:simplePos x="0" y="0"/>
                <wp:positionH relativeFrom="column">
                  <wp:posOffset>-227965</wp:posOffset>
                </wp:positionH>
                <wp:positionV relativeFrom="paragraph">
                  <wp:posOffset>1028065</wp:posOffset>
                </wp:positionV>
                <wp:extent cx="7429500" cy="68580"/>
                <wp:effectExtent l="635" t="0" r="0" b="0"/>
                <wp:wrapThrough wrapText="bothSides">
                  <wp:wrapPolygon edited="0">
                    <wp:start x="-28" y="0"/>
                    <wp:lineTo x="-28" y="18600"/>
                    <wp:lineTo x="21600" y="18600"/>
                    <wp:lineTo x="21600" y="0"/>
                    <wp:lineTo x="-28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E21E2" id="Rectangle 3" o:spid="_x0000_s1026" style="position:absolute;margin-left:-17.95pt;margin-top:80.95pt;width:585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" fillcolor="#c29c5e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739DF" wp14:editId="473AAEF5">
                <wp:simplePos x="0" y="0"/>
                <wp:positionH relativeFrom="column">
                  <wp:posOffset>-227965</wp:posOffset>
                </wp:positionH>
                <wp:positionV relativeFrom="paragraph">
                  <wp:posOffset>800100</wp:posOffset>
                </wp:positionV>
                <wp:extent cx="7429500" cy="228600"/>
                <wp:effectExtent l="635" t="0" r="0" b="0"/>
                <wp:wrapThrough wrapText="bothSides">
                  <wp:wrapPolygon edited="0">
                    <wp:start x="-28" y="0"/>
                    <wp:lineTo x="-28" y="20700"/>
                    <wp:lineTo x="21600" y="20700"/>
                    <wp:lineTo x="21600" y="0"/>
                    <wp:lineTo x="-28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2286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0737" id="Rectangle 2" o:spid="_x0000_s1026" style="position:absolute;margin-left:-17.95pt;margin-top:63pt;width:58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" fillcolor="#25408f" stroked="f">
                <w10:wrap type="through"/>
              </v:rect>
            </w:pict>
          </mc:Fallback>
        </mc:AlternateContent>
      </w:r>
      <w:r w:rsidR="00E81972">
        <w:rPr>
          <w:noProof/>
        </w:rPr>
        <w:drawing>
          <wp:anchor distT="0" distB="0" distL="114300" distR="114300" simplePos="0" relativeHeight="251665408" behindDoc="0" locked="0" layoutInCell="1" allowOverlap="1" wp14:anchorId="46E3FA3A" wp14:editId="3303513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504440" cy="1487805"/>
            <wp:effectExtent l="0" t="0" r="10160" b="10795"/>
            <wp:wrapSquare wrapText="bothSides"/>
            <wp:docPr id="1" name="Picture 1" descr="Macintosh HD:Users:BGiltz:Desktop:Wayfinding Sig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Giltz:Desktop:Wayfinding Sign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00786" w14:textId="77777777" w:rsidR="00D85DA9" w:rsidRPr="00D85DA9" w:rsidRDefault="00D85DA9" w:rsidP="00D85DA9"/>
    <w:p w14:paraId="54ED515B" w14:textId="77777777" w:rsidR="00D85DA9" w:rsidRPr="00D85DA9" w:rsidRDefault="00D85DA9" w:rsidP="00D85DA9"/>
    <w:p w14:paraId="2F56FA4F" w14:textId="77777777" w:rsidR="00D85DA9" w:rsidRPr="0005398E" w:rsidRDefault="00D85DA9" w:rsidP="00D85DA9">
      <w:pPr>
        <w:rPr>
          <w:rFonts w:ascii="Arial" w:hAnsi="Arial" w:cs="Arial"/>
        </w:rPr>
      </w:pPr>
    </w:p>
    <w:p w14:paraId="36CD71E8" w14:textId="77777777" w:rsidR="00D85DA9" w:rsidRPr="0005398E" w:rsidRDefault="00D85DA9" w:rsidP="00D85DA9">
      <w:pPr>
        <w:rPr>
          <w:rFonts w:ascii="Arial" w:hAnsi="Arial" w:cs="Arial"/>
        </w:rPr>
      </w:pPr>
    </w:p>
    <w:p w14:paraId="02979685" w14:textId="77777777" w:rsidR="00D85DA9" w:rsidRPr="0005398E" w:rsidRDefault="00D85DA9" w:rsidP="00D85DA9">
      <w:pPr>
        <w:rPr>
          <w:rFonts w:ascii="Arial" w:hAnsi="Arial" w:cs="Arial"/>
        </w:rPr>
      </w:pPr>
    </w:p>
    <w:p w14:paraId="0AD1C076" w14:textId="77777777" w:rsidR="00CD7826" w:rsidRPr="001357FF" w:rsidRDefault="00CD7826" w:rsidP="00CD7826">
      <w:pPr>
        <w:rPr>
          <w:rFonts w:asciiTheme="majorHAnsi" w:hAnsiTheme="majorHAnsi" w:cstheme="majorHAnsi"/>
          <w:sz w:val="28"/>
          <w:szCs w:val="28"/>
        </w:rPr>
      </w:pPr>
    </w:p>
    <w:p w14:paraId="0F8CEDC0" w14:textId="5983B8BB" w:rsidR="00CD7826" w:rsidRPr="00CD4E16" w:rsidRDefault="00CD4E16" w:rsidP="00CD7826">
      <w:pPr>
        <w:rPr>
          <w:rFonts w:cstheme="majorHAnsi"/>
          <w:sz w:val="28"/>
          <w:szCs w:val="28"/>
        </w:rPr>
      </w:pPr>
      <w:r w:rsidRPr="00CD4E16">
        <w:rPr>
          <w:rFonts w:cstheme="majorHAnsi"/>
          <w:sz w:val="28"/>
          <w:szCs w:val="28"/>
        </w:rPr>
        <w:t>For Immediate Release</w:t>
      </w:r>
    </w:p>
    <w:p w14:paraId="5C190FBD" w14:textId="77777777" w:rsidR="00143FFF" w:rsidRPr="001E5DF4" w:rsidRDefault="00143FFF" w:rsidP="00213447">
      <w:pPr>
        <w:rPr>
          <w:rStyle w:val="Strong"/>
          <w:rFonts w:ascii="Arial" w:hAnsi="Arial" w:cs="Arial"/>
          <w:sz w:val="32"/>
          <w:szCs w:val="32"/>
        </w:rPr>
      </w:pPr>
    </w:p>
    <w:p w14:paraId="44A2050D" w14:textId="632F9BC0" w:rsidR="001C4F13" w:rsidRPr="001E5DF4" w:rsidRDefault="00953D71" w:rsidP="001C4F13">
      <w:pPr>
        <w:jc w:val="center"/>
        <w:rPr>
          <w:rStyle w:val="Strong"/>
          <w:rFonts w:cstheme="majorHAnsi"/>
          <w:sz w:val="32"/>
          <w:szCs w:val="32"/>
        </w:rPr>
      </w:pPr>
      <w:r w:rsidRPr="001E5DF4">
        <w:rPr>
          <w:rStyle w:val="Strong"/>
          <w:rFonts w:cstheme="majorHAnsi"/>
          <w:sz w:val="32"/>
          <w:szCs w:val="32"/>
        </w:rPr>
        <w:t>Road Construction Updates</w:t>
      </w:r>
    </w:p>
    <w:p w14:paraId="7F00E07F" w14:textId="3A5F8D04" w:rsidR="001C4F13" w:rsidRPr="001E5DF4" w:rsidRDefault="00CD4E16" w:rsidP="001C4F13">
      <w:pPr>
        <w:jc w:val="center"/>
        <w:rPr>
          <w:rStyle w:val="Strong"/>
          <w:rFonts w:cstheme="majorHAnsi"/>
          <w:b w:val="0"/>
          <w:bCs w:val="0"/>
          <w:sz w:val="28"/>
          <w:szCs w:val="28"/>
        </w:rPr>
      </w:pPr>
      <w:r w:rsidRPr="001E5DF4">
        <w:rPr>
          <w:rStyle w:val="Strong"/>
          <w:rFonts w:cstheme="majorHAnsi"/>
          <w:b w:val="0"/>
          <w:bCs w:val="0"/>
          <w:sz w:val="28"/>
          <w:szCs w:val="28"/>
        </w:rPr>
        <w:t xml:space="preserve">Week of </w:t>
      </w:r>
      <w:r w:rsidR="00340DC9">
        <w:rPr>
          <w:rStyle w:val="Strong"/>
          <w:rFonts w:cstheme="majorHAnsi"/>
          <w:b w:val="0"/>
          <w:bCs w:val="0"/>
          <w:sz w:val="28"/>
          <w:szCs w:val="28"/>
        </w:rPr>
        <w:t xml:space="preserve">November </w:t>
      </w:r>
      <w:r w:rsidR="009511BF">
        <w:rPr>
          <w:rStyle w:val="Strong"/>
          <w:rFonts w:cstheme="majorHAnsi"/>
          <w:b w:val="0"/>
          <w:bCs w:val="0"/>
          <w:sz w:val="28"/>
          <w:szCs w:val="28"/>
        </w:rPr>
        <w:t>14</w:t>
      </w:r>
      <w:r w:rsidR="00340DC9">
        <w:rPr>
          <w:rStyle w:val="Strong"/>
          <w:rFonts w:cstheme="majorHAnsi"/>
          <w:b w:val="0"/>
          <w:bCs w:val="0"/>
          <w:sz w:val="28"/>
          <w:szCs w:val="28"/>
        </w:rPr>
        <w:t>th</w:t>
      </w:r>
      <w:r w:rsidRPr="001E5DF4">
        <w:rPr>
          <w:rStyle w:val="Strong"/>
          <w:rFonts w:cstheme="majorHAnsi"/>
          <w:b w:val="0"/>
          <w:bCs w:val="0"/>
          <w:sz w:val="28"/>
          <w:szCs w:val="28"/>
        </w:rPr>
        <w:t>, 2022</w:t>
      </w:r>
    </w:p>
    <w:p w14:paraId="14939473" w14:textId="7591CBA6" w:rsidR="001C4F13" w:rsidRPr="005363A0" w:rsidRDefault="001C4F13" w:rsidP="001C4F13"/>
    <w:p w14:paraId="753E9D68" w14:textId="77777777" w:rsidR="002D5187" w:rsidRPr="005363A0" w:rsidRDefault="002D5187" w:rsidP="001C4F13">
      <w:pPr>
        <w:rPr>
          <w:sz w:val="28"/>
          <w:szCs w:val="28"/>
        </w:rPr>
      </w:pPr>
    </w:p>
    <w:p w14:paraId="3B9AB540" w14:textId="5DD18A76" w:rsidR="001067EC" w:rsidRDefault="001C4F13" w:rsidP="00676A99">
      <w:pPr>
        <w:pStyle w:val="PlainText"/>
        <w:rPr>
          <w:rFonts w:asciiTheme="minorHAnsi" w:hAnsiTheme="minorHAnsi"/>
          <w:sz w:val="28"/>
          <w:szCs w:val="28"/>
        </w:rPr>
      </w:pPr>
      <w:r w:rsidRPr="005363A0">
        <w:rPr>
          <w:b/>
          <w:bCs/>
          <w:sz w:val="28"/>
          <w:szCs w:val="28"/>
        </w:rPr>
        <w:t>B</w:t>
      </w:r>
      <w:r w:rsidR="00CD4E16" w:rsidRPr="005363A0">
        <w:rPr>
          <w:b/>
          <w:bCs/>
          <w:sz w:val="28"/>
          <w:szCs w:val="28"/>
        </w:rPr>
        <w:t>atesville</w:t>
      </w:r>
      <w:r w:rsidRPr="005363A0">
        <w:rPr>
          <w:b/>
          <w:bCs/>
          <w:sz w:val="28"/>
          <w:szCs w:val="28"/>
        </w:rPr>
        <w:t>, Ind</w:t>
      </w:r>
      <w:r w:rsidR="00CD4E16" w:rsidRPr="005363A0">
        <w:rPr>
          <w:b/>
          <w:bCs/>
          <w:sz w:val="28"/>
          <w:szCs w:val="28"/>
        </w:rPr>
        <w:t>iana</w:t>
      </w:r>
      <w:r w:rsidRPr="005363A0">
        <w:rPr>
          <w:sz w:val="28"/>
          <w:szCs w:val="28"/>
        </w:rPr>
        <w:t xml:space="preserve"> –</w:t>
      </w:r>
      <w:r w:rsidR="00C17E6C" w:rsidRPr="005363A0">
        <w:rPr>
          <w:rFonts w:asciiTheme="minorHAnsi" w:hAnsiTheme="minorHAnsi"/>
          <w:sz w:val="28"/>
          <w:szCs w:val="28"/>
        </w:rPr>
        <w:t>Paul H. Rohe</w:t>
      </w:r>
      <w:r w:rsidR="00340DC9">
        <w:rPr>
          <w:rFonts w:asciiTheme="minorHAnsi" w:hAnsiTheme="minorHAnsi"/>
          <w:sz w:val="28"/>
          <w:szCs w:val="28"/>
        </w:rPr>
        <w:t xml:space="preserve"> Construction</w:t>
      </w:r>
      <w:r w:rsidR="00C17E6C" w:rsidRPr="005363A0">
        <w:rPr>
          <w:rFonts w:asciiTheme="minorHAnsi" w:hAnsiTheme="minorHAnsi"/>
          <w:sz w:val="28"/>
          <w:szCs w:val="28"/>
        </w:rPr>
        <w:t xml:space="preserve"> plans to</w:t>
      </w:r>
      <w:r w:rsidR="00DC777C">
        <w:rPr>
          <w:rFonts w:asciiTheme="minorHAnsi" w:hAnsiTheme="minorHAnsi"/>
          <w:sz w:val="28"/>
          <w:szCs w:val="28"/>
        </w:rPr>
        <w:t xml:space="preserve"> continue to</w:t>
      </w:r>
      <w:r w:rsidR="008231DE">
        <w:rPr>
          <w:rFonts w:asciiTheme="minorHAnsi" w:hAnsiTheme="minorHAnsi"/>
          <w:sz w:val="28"/>
          <w:szCs w:val="28"/>
        </w:rPr>
        <w:t xml:space="preserve"> work on</w:t>
      </w:r>
      <w:r w:rsidR="003F227E">
        <w:rPr>
          <w:rFonts w:asciiTheme="minorHAnsi" w:hAnsiTheme="minorHAnsi"/>
          <w:sz w:val="28"/>
          <w:szCs w:val="28"/>
        </w:rPr>
        <w:t xml:space="preserve"> </w:t>
      </w:r>
      <w:r w:rsidR="00340DC9">
        <w:rPr>
          <w:rFonts w:asciiTheme="minorHAnsi" w:hAnsiTheme="minorHAnsi"/>
          <w:sz w:val="28"/>
          <w:szCs w:val="28"/>
        </w:rPr>
        <w:t>pa</w:t>
      </w:r>
      <w:r w:rsidR="002517A8">
        <w:rPr>
          <w:rFonts w:asciiTheme="minorHAnsi" w:hAnsiTheme="minorHAnsi"/>
          <w:sz w:val="28"/>
          <w:szCs w:val="28"/>
        </w:rPr>
        <w:t>tching</w:t>
      </w:r>
      <w:r w:rsidR="00340DC9">
        <w:rPr>
          <w:rFonts w:asciiTheme="minorHAnsi" w:hAnsiTheme="minorHAnsi"/>
          <w:sz w:val="28"/>
          <w:szCs w:val="28"/>
        </w:rPr>
        <w:t>/milling/paving</w:t>
      </w:r>
      <w:r w:rsidR="00EB7085">
        <w:rPr>
          <w:rFonts w:asciiTheme="minorHAnsi" w:hAnsiTheme="minorHAnsi"/>
          <w:sz w:val="28"/>
          <w:szCs w:val="28"/>
        </w:rPr>
        <w:t xml:space="preserve"> on Bedel Blvd</w:t>
      </w:r>
      <w:r w:rsidR="00340DC9">
        <w:rPr>
          <w:rFonts w:asciiTheme="minorHAnsi" w:hAnsiTheme="minorHAnsi"/>
          <w:sz w:val="28"/>
          <w:szCs w:val="28"/>
        </w:rPr>
        <w:t>.</w:t>
      </w:r>
      <w:r w:rsidR="001067EC" w:rsidRPr="001067EC">
        <w:rPr>
          <w:rFonts w:asciiTheme="minorHAnsi" w:hAnsiTheme="minorHAnsi"/>
          <w:sz w:val="28"/>
          <w:szCs w:val="28"/>
        </w:rPr>
        <w:t xml:space="preserve"> </w:t>
      </w:r>
      <w:r w:rsidR="00EB7085">
        <w:rPr>
          <w:rFonts w:asciiTheme="minorHAnsi" w:hAnsiTheme="minorHAnsi"/>
          <w:sz w:val="28"/>
          <w:szCs w:val="28"/>
        </w:rPr>
        <w:t xml:space="preserve">Striping will follow but will be weather dependent. </w:t>
      </w:r>
    </w:p>
    <w:p w14:paraId="21736F83" w14:textId="77777777" w:rsidR="002517A8" w:rsidRPr="002517A8" w:rsidRDefault="002517A8" w:rsidP="001067EC">
      <w:pPr>
        <w:pStyle w:val="PlainText"/>
        <w:rPr>
          <w:rFonts w:asciiTheme="minorHAnsi" w:hAnsiTheme="minorHAnsi"/>
          <w:sz w:val="16"/>
          <w:szCs w:val="16"/>
        </w:rPr>
      </w:pPr>
    </w:p>
    <w:p w14:paraId="16E3D3BB" w14:textId="5FEB77E3" w:rsidR="00340DC9" w:rsidRPr="00340DC9" w:rsidRDefault="002517A8" w:rsidP="00340DC9">
      <w:pPr>
        <w:pStyle w:val="PlainTex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Milling</w:t>
      </w:r>
      <w:r w:rsidR="00EB7085">
        <w:rPr>
          <w:rFonts w:asciiTheme="minorHAnsi" w:hAnsiTheme="minorHAnsi"/>
          <w:sz w:val="28"/>
          <w:szCs w:val="28"/>
        </w:rPr>
        <w:t xml:space="preserve"> and</w:t>
      </w:r>
      <w:r>
        <w:rPr>
          <w:rFonts w:asciiTheme="minorHAnsi" w:hAnsiTheme="minorHAnsi"/>
          <w:sz w:val="28"/>
          <w:szCs w:val="28"/>
        </w:rPr>
        <w:t xml:space="preserve"> Paving work on </w:t>
      </w:r>
      <w:r w:rsidR="00340DC9" w:rsidRPr="00340DC9">
        <w:rPr>
          <w:rFonts w:asciiTheme="minorHAnsi" w:hAnsiTheme="minorHAnsi"/>
          <w:sz w:val="28"/>
          <w:szCs w:val="28"/>
        </w:rPr>
        <w:t>Bedel</w:t>
      </w:r>
      <w:r>
        <w:rPr>
          <w:rFonts w:asciiTheme="minorHAnsi" w:hAnsiTheme="minorHAnsi"/>
          <w:sz w:val="28"/>
          <w:szCs w:val="28"/>
        </w:rPr>
        <w:t xml:space="preserve"> Blvd.</w:t>
      </w:r>
    </w:p>
    <w:p w14:paraId="3CF536AF" w14:textId="769D694D" w:rsidR="001067EC" w:rsidRDefault="002517A8" w:rsidP="002517A8">
      <w:pPr>
        <w:pStyle w:val="PlainText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The construction for </w:t>
      </w:r>
      <w:r w:rsidR="00BB11D7" w:rsidRPr="002517A8">
        <w:rPr>
          <w:rFonts w:asciiTheme="minorHAnsi" w:hAnsiTheme="minorHAnsi"/>
          <w:sz w:val="20"/>
          <w:szCs w:val="20"/>
        </w:rPr>
        <w:t>Bedel Blvd</w:t>
      </w:r>
      <w:r w:rsidRPr="002517A8">
        <w:rPr>
          <w:rFonts w:asciiTheme="minorHAnsi" w:hAnsiTheme="minorHAnsi"/>
          <w:sz w:val="20"/>
          <w:szCs w:val="20"/>
        </w:rPr>
        <w:t xml:space="preserve"> is located</w:t>
      </w:r>
      <w:r w:rsidR="00BB11D7" w:rsidRPr="002517A8">
        <w:rPr>
          <w:rFonts w:asciiTheme="minorHAnsi" w:hAnsiTheme="minorHAnsi"/>
          <w:sz w:val="20"/>
          <w:szCs w:val="20"/>
        </w:rPr>
        <w:t xml:space="preserve"> approximately 588 feet east of SR 229 (across from Batesville Dunkin and Taco Bell/KFC). All businesses will remain open in the area.</w:t>
      </w:r>
    </w:p>
    <w:p w14:paraId="2AFE3AFD" w14:textId="77777777" w:rsidR="00DC777C" w:rsidRPr="00DC777C" w:rsidRDefault="00DC777C" w:rsidP="00DC777C">
      <w:pPr>
        <w:pStyle w:val="PlainText"/>
        <w:rPr>
          <w:rFonts w:asciiTheme="minorHAnsi" w:hAnsiTheme="minorHAnsi"/>
          <w:sz w:val="24"/>
          <w:szCs w:val="24"/>
        </w:rPr>
      </w:pPr>
    </w:p>
    <w:p w14:paraId="4DA326FE" w14:textId="33483747" w:rsidR="00D71C21" w:rsidRDefault="002517A8" w:rsidP="00D71C21">
      <w:pPr>
        <w:pStyle w:val="PlainTex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 city</w:t>
      </w:r>
      <w:r w:rsidR="00D71C21">
        <w:rPr>
          <w:rFonts w:asciiTheme="minorHAnsi" w:hAnsiTheme="minorHAnsi"/>
          <w:sz w:val="28"/>
          <w:szCs w:val="28"/>
        </w:rPr>
        <w:t xml:space="preserve"> of Batesville </w:t>
      </w:r>
      <w:r>
        <w:rPr>
          <w:rFonts w:asciiTheme="minorHAnsi" w:hAnsiTheme="minorHAnsi"/>
          <w:sz w:val="28"/>
          <w:szCs w:val="28"/>
        </w:rPr>
        <w:t>wants</w:t>
      </w:r>
      <w:r w:rsidR="00D71C21">
        <w:rPr>
          <w:rFonts w:asciiTheme="minorHAnsi" w:hAnsiTheme="minorHAnsi"/>
          <w:sz w:val="28"/>
          <w:szCs w:val="28"/>
        </w:rPr>
        <w:t xml:space="preserve"> to</w:t>
      </w:r>
      <w:r w:rsidR="00D71C21" w:rsidRPr="00CD4E16">
        <w:rPr>
          <w:rFonts w:asciiTheme="minorHAnsi" w:hAnsiTheme="minorHAnsi"/>
          <w:sz w:val="28"/>
          <w:szCs w:val="28"/>
        </w:rPr>
        <w:t xml:space="preserve"> remind drivers to slow down, avoid distractions, and consider worker safety when traveling through active construction zones.</w:t>
      </w:r>
    </w:p>
    <w:p w14:paraId="071BAF20" w14:textId="77777777" w:rsidR="00D71C21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</w:p>
    <w:p w14:paraId="4C1A11BA" w14:textId="77777777" w:rsidR="00D71C21" w:rsidRPr="00CD4E16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  <w:r w:rsidRPr="00CD4E16">
        <w:rPr>
          <w:rFonts w:asciiTheme="minorHAnsi" w:hAnsiTheme="minorHAnsi"/>
          <w:sz w:val="28"/>
          <w:szCs w:val="28"/>
        </w:rPr>
        <w:t>All work is weather-dependent, and schedules are subject to change.</w:t>
      </w:r>
      <w:r>
        <w:rPr>
          <w:rFonts w:asciiTheme="minorHAnsi" w:hAnsiTheme="minorHAnsi"/>
          <w:sz w:val="28"/>
          <w:szCs w:val="28"/>
        </w:rPr>
        <w:t xml:space="preserve"> Please visit </w:t>
      </w:r>
      <w:hyperlink r:id="rId6" w:history="1">
        <w:r w:rsidRPr="000360D5">
          <w:rPr>
            <w:rStyle w:val="Hyperlink"/>
            <w:rFonts w:asciiTheme="minorHAnsi" w:hAnsiTheme="minorHAnsi"/>
            <w:sz w:val="28"/>
            <w:szCs w:val="28"/>
          </w:rPr>
          <w:t>https://batesvilleindiana.us/</w:t>
        </w:r>
      </w:hyperlink>
      <w:r>
        <w:rPr>
          <w:rFonts w:asciiTheme="minorHAnsi" w:hAnsiTheme="minorHAnsi"/>
          <w:sz w:val="28"/>
          <w:szCs w:val="28"/>
        </w:rPr>
        <w:t xml:space="preserve"> and click on Road Construction for more information.</w:t>
      </w:r>
    </w:p>
    <w:p w14:paraId="1F26E1C4" w14:textId="77777777" w:rsidR="00D71C21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</w:p>
    <w:p w14:paraId="31AFE3D6" w14:textId="77777777" w:rsidR="00D71C21" w:rsidRDefault="00D71C21" w:rsidP="0045333B">
      <w:pPr>
        <w:ind w:left="3600" w:firstLine="720"/>
      </w:pPr>
      <w:r>
        <w:t>###</w:t>
      </w:r>
    </w:p>
    <w:p w14:paraId="3A7F6814" w14:textId="77777777" w:rsidR="00D71C21" w:rsidRPr="00B220ED" w:rsidRDefault="00D71C21" w:rsidP="00575C16">
      <w:pPr>
        <w:pStyle w:val="PlainText"/>
        <w:rPr>
          <w:rFonts w:asciiTheme="minorHAnsi" w:hAnsiTheme="minorHAnsi"/>
          <w:sz w:val="28"/>
          <w:szCs w:val="28"/>
        </w:rPr>
      </w:pPr>
    </w:p>
    <w:p w14:paraId="4FB4414A" w14:textId="513980E9" w:rsidR="00EA4F63" w:rsidRDefault="00EA4F63" w:rsidP="001C4F13">
      <w:bookmarkStart w:id="0" w:name="_Hlk108186394"/>
    </w:p>
    <w:p w14:paraId="261339FF" w14:textId="4AA4ACD3" w:rsidR="00EA4F63" w:rsidRDefault="00EA4F63" w:rsidP="001C4F13"/>
    <w:bookmarkEnd w:id="0"/>
    <w:p w14:paraId="434D4968" w14:textId="4FBF1E3C" w:rsidR="00EA4F63" w:rsidRPr="006D1273" w:rsidRDefault="00EA4F63" w:rsidP="00F410AA">
      <w:pPr>
        <w:rPr>
          <w:rFonts w:ascii="Arial" w:hAnsi="Arial" w:cs="Arial"/>
        </w:rPr>
      </w:pPr>
    </w:p>
    <w:sectPr w:rsidR="00EA4F63" w:rsidRPr="006D1273" w:rsidSect="00E81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6EFA"/>
    <w:multiLevelType w:val="hybridMultilevel"/>
    <w:tmpl w:val="BD7CE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75065"/>
    <w:multiLevelType w:val="hybridMultilevel"/>
    <w:tmpl w:val="58506774"/>
    <w:lvl w:ilvl="0" w:tplc="7ED6371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4922669">
    <w:abstractNumId w:val="0"/>
  </w:num>
  <w:num w:numId="2" w16cid:durableId="1249269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52"/>
    <w:rsid w:val="00000C05"/>
    <w:rsid w:val="000525B0"/>
    <w:rsid w:val="0005398E"/>
    <w:rsid w:val="00076C40"/>
    <w:rsid w:val="000A465D"/>
    <w:rsid w:val="000A6276"/>
    <w:rsid w:val="000B1DE8"/>
    <w:rsid w:val="000C03C6"/>
    <w:rsid w:val="001067EC"/>
    <w:rsid w:val="00125BAE"/>
    <w:rsid w:val="001275CC"/>
    <w:rsid w:val="001357FF"/>
    <w:rsid w:val="0013606F"/>
    <w:rsid w:val="00142110"/>
    <w:rsid w:val="00143FFF"/>
    <w:rsid w:val="0014607A"/>
    <w:rsid w:val="00153478"/>
    <w:rsid w:val="00154280"/>
    <w:rsid w:val="00176562"/>
    <w:rsid w:val="001A2597"/>
    <w:rsid w:val="001B32A0"/>
    <w:rsid w:val="001B43C9"/>
    <w:rsid w:val="001C4F13"/>
    <w:rsid w:val="001C7380"/>
    <w:rsid w:val="001D1DA9"/>
    <w:rsid w:val="001E5DF4"/>
    <w:rsid w:val="001F5239"/>
    <w:rsid w:val="00207354"/>
    <w:rsid w:val="0020759B"/>
    <w:rsid w:val="00213447"/>
    <w:rsid w:val="00240DB6"/>
    <w:rsid w:val="002517A8"/>
    <w:rsid w:val="00260782"/>
    <w:rsid w:val="00265069"/>
    <w:rsid w:val="00270044"/>
    <w:rsid w:val="002B27A9"/>
    <w:rsid w:val="002D5187"/>
    <w:rsid w:val="002E6F14"/>
    <w:rsid w:val="003336CC"/>
    <w:rsid w:val="00340DC9"/>
    <w:rsid w:val="00353706"/>
    <w:rsid w:val="00353D90"/>
    <w:rsid w:val="0035668B"/>
    <w:rsid w:val="003658F1"/>
    <w:rsid w:val="00365B54"/>
    <w:rsid w:val="00373C74"/>
    <w:rsid w:val="003834D8"/>
    <w:rsid w:val="003873FB"/>
    <w:rsid w:val="00391756"/>
    <w:rsid w:val="0039269F"/>
    <w:rsid w:val="00394231"/>
    <w:rsid w:val="00397B7A"/>
    <w:rsid w:val="003B2645"/>
    <w:rsid w:val="003F227E"/>
    <w:rsid w:val="00400FD2"/>
    <w:rsid w:val="00410EC9"/>
    <w:rsid w:val="004203E1"/>
    <w:rsid w:val="0045333B"/>
    <w:rsid w:val="0048644B"/>
    <w:rsid w:val="00495511"/>
    <w:rsid w:val="004A2F67"/>
    <w:rsid w:val="005001B1"/>
    <w:rsid w:val="005076C5"/>
    <w:rsid w:val="00511DA9"/>
    <w:rsid w:val="00525A48"/>
    <w:rsid w:val="00533321"/>
    <w:rsid w:val="005363A0"/>
    <w:rsid w:val="0054061F"/>
    <w:rsid w:val="00557F55"/>
    <w:rsid w:val="00573C64"/>
    <w:rsid w:val="00575C16"/>
    <w:rsid w:val="00584979"/>
    <w:rsid w:val="005A1552"/>
    <w:rsid w:val="005D1C9A"/>
    <w:rsid w:val="00617F86"/>
    <w:rsid w:val="006216AB"/>
    <w:rsid w:val="00630A2A"/>
    <w:rsid w:val="00634F42"/>
    <w:rsid w:val="00676A99"/>
    <w:rsid w:val="00685E15"/>
    <w:rsid w:val="006D1273"/>
    <w:rsid w:val="006D43A7"/>
    <w:rsid w:val="006F325C"/>
    <w:rsid w:val="006F3EF6"/>
    <w:rsid w:val="00703B5A"/>
    <w:rsid w:val="007231D5"/>
    <w:rsid w:val="007321FA"/>
    <w:rsid w:val="00747E03"/>
    <w:rsid w:val="007817F7"/>
    <w:rsid w:val="00783544"/>
    <w:rsid w:val="00793AE3"/>
    <w:rsid w:val="007A072F"/>
    <w:rsid w:val="007E4F1C"/>
    <w:rsid w:val="007F5663"/>
    <w:rsid w:val="00805B3F"/>
    <w:rsid w:val="008231DE"/>
    <w:rsid w:val="008852C3"/>
    <w:rsid w:val="008D5B99"/>
    <w:rsid w:val="009511BF"/>
    <w:rsid w:val="00953D71"/>
    <w:rsid w:val="00971688"/>
    <w:rsid w:val="00972115"/>
    <w:rsid w:val="009A015A"/>
    <w:rsid w:val="009B2523"/>
    <w:rsid w:val="009C3A20"/>
    <w:rsid w:val="009D10DB"/>
    <w:rsid w:val="00A67090"/>
    <w:rsid w:val="00A7437C"/>
    <w:rsid w:val="00A95379"/>
    <w:rsid w:val="00A960A0"/>
    <w:rsid w:val="00A97D2F"/>
    <w:rsid w:val="00AA44FB"/>
    <w:rsid w:val="00AA7BD9"/>
    <w:rsid w:val="00AC3423"/>
    <w:rsid w:val="00AD6F31"/>
    <w:rsid w:val="00AE1411"/>
    <w:rsid w:val="00B220ED"/>
    <w:rsid w:val="00B54631"/>
    <w:rsid w:val="00BA3249"/>
    <w:rsid w:val="00BA4233"/>
    <w:rsid w:val="00BB11D7"/>
    <w:rsid w:val="00BC0044"/>
    <w:rsid w:val="00BC266E"/>
    <w:rsid w:val="00BC523E"/>
    <w:rsid w:val="00BC6601"/>
    <w:rsid w:val="00BD137D"/>
    <w:rsid w:val="00BF302E"/>
    <w:rsid w:val="00C17E6C"/>
    <w:rsid w:val="00C17F50"/>
    <w:rsid w:val="00C375B8"/>
    <w:rsid w:val="00C549AE"/>
    <w:rsid w:val="00C57886"/>
    <w:rsid w:val="00C86FAE"/>
    <w:rsid w:val="00C904B7"/>
    <w:rsid w:val="00C93175"/>
    <w:rsid w:val="00C942A2"/>
    <w:rsid w:val="00CA3E67"/>
    <w:rsid w:val="00CB0B12"/>
    <w:rsid w:val="00CD0FE7"/>
    <w:rsid w:val="00CD4E16"/>
    <w:rsid w:val="00CD6E33"/>
    <w:rsid w:val="00CD7826"/>
    <w:rsid w:val="00D0594E"/>
    <w:rsid w:val="00D26EA0"/>
    <w:rsid w:val="00D313D9"/>
    <w:rsid w:val="00D42549"/>
    <w:rsid w:val="00D6000A"/>
    <w:rsid w:val="00D67E21"/>
    <w:rsid w:val="00D71C21"/>
    <w:rsid w:val="00D8367A"/>
    <w:rsid w:val="00D85DA9"/>
    <w:rsid w:val="00DC777C"/>
    <w:rsid w:val="00DF5F10"/>
    <w:rsid w:val="00E161AA"/>
    <w:rsid w:val="00E219DB"/>
    <w:rsid w:val="00E24468"/>
    <w:rsid w:val="00E24D71"/>
    <w:rsid w:val="00E43240"/>
    <w:rsid w:val="00E679B6"/>
    <w:rsid w:val="00E81972"/>
    <w:rsid w:val="00E84B40"/>
    <w:rsid w:val="00EA4F63"/>
    <w:rsid w:val="00EB55DC"/>
    <w:rsid w:val="00EB6201"/>
    <w:rsid w:val="00EB7085"/>
    <w:rsid w:val="00EC2D13"/>
    <w:rsid w:val="00EE191F"/>
    <w:rsid w:val="00EF4D64"/>
    <w:rsid w:val="00F26AAD"/>
    <w:rsid w:val="00F30482"/>
    <w:rsid w:val="00F410AA"/>
    <w:rsid w:val="00F63DEF"/>
    <w:rsid w:val="00F665B6"/>
    <w:rsid w:val="00F75D61"/>
    <w:rsid w:val="00F83496"/>
    <w:rsid w:val="00FC5D13"/>
    <w:rsid w:val="00FC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c29c5e,#25408f"/>
    </o:shapedefaults>
    <o:shapelayout v:ext="edit">
      <o:idmap v:ext="edit" data="1"/>
    </o:shapelayout>
  </w:shapeDefaults>
  <w:decimalSymbol w:val="."/>
  <w:listSeparator w:val=","/>
  <w14:docId w14:val="73794BD7"/>
  <w15:docId w15:val="{6AC3DB7E-BC39-42A4-AB47-6B6CA7E3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7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819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1344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2134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6A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F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D71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D71"/>
    <w:rPr>
      <w:rFonts w:ascii="Calibri" w:eastAsiaTheme="minorHAnsi" w:hAnsi="Calibri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E84B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7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tesvilleindiana.u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meyer\AppData\Local\Microsoft\Windows\Temporary%20Internet%20Files\Content.Outlook\E227SDF1\PR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 Template (2)</Template>
  <TotalTime>21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sharmeyer</dc:creator>
  <cp:lastModifiedBy>Tricia Miller</cp:lastModifiedBy>
  <cp:revision>4</cp:revision>
  <cp:lastPrinted>2022-10-24T13:33:00Z</cp:lastPrinted>
  <dcterms:created xsi:type="dcterms:W3CDTF">2022-11-14T15:07:00Z</dcterms:created>
  <dcterms:modified xsi:type="dcterms:W3CDTF">2022-11-14T15:27:00Z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e9a7e0b8adc9f069d8eb3e1bd8f8255dd18928557ea2e3638dd775c5cb49cb86</vt:lpwstr>
  </property>
</Properties>
</file>